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0ED39" w14:textId="2144ADE3" w:rsidR="004E7C97" w:rsidRDefault="008A758B">
      <w:pPr>
        <w:sectPr w:rsidR="004E7C97">
          <w:headerReference w:type="default" r:id="rId9"/>
          <w:footerReference w:type="default" r:id="rId10"/>
          <w:headerReference w:type="first" r:id="rId11"/>
          <w:footerReference w:type="first" r:id="rId12"/>
          <w:pgSz w:w="12240" w:h="15840"/>
          <w:pgMar w:top="1080" w:right="576" w:bottom="1080" w:left="576" w:header="576" w:footer="576" w:gutter="0"/>
          <w:cols w:space="720"/>
          <w:titlePg/>
        </w:sectPr>
      </w:pPr>
      <w:r>
        <w:rPr>
          <w:noProof/>
        </w:rPr>
        <mc:AlternateContent>
          <mc:Choice Requires="wps">
            <w:drawing>
              <wp:anchor distT="0" distB="0" distL="114300" distR="114300" simplePos="0" relativeHeight="251658430" behindDoc="0" locked="0" layoutInCell="1" allowOverlap="1" wp14:anchorId="2C3584CA" wp14:editId="799A9278">
                <wp:simplePos x="0" y="0"/>
                <wp:positionH relativeFrom="page">
                  <wp:posOffset>6172200</wp:posOffset>
                </wp:positionH>
                <wp:positionV relativeFrom="page">
                  <wp:posOffset>4164330</wp:posOffset>
                </wp:positionV>
                <wp:extent cx="1122680" cy="564515"/>
                <wp:effectExtent l="0" t="0" r="20320" b="19685"/>
                <wp:wrapTight wrapText="bothSides">
                  <wp:wrapPolygon edited="0">
                    <wp:start x="0" y="0"/>
                    <wp:lineTo x="0" y="21381"/>
                    <wp:lineTo x="21502" y="21381"/>
                    <wp:lineTo x="21502" y="0"/>
                    <wp:lineTo x="0" y="0"/>
                  </wp:wrapPolygon>
                </wp:wrapTight>
                <wp:docPr id="27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8783A5" w14:textId="27198222" w:rsidR="008A758B" w:rsidRPr="008A758B" w:rsidRDefault="008A758B" w:rsidP="004E7C97">
                            <w:pPr>
                              <w:pStyle w:val="BodyText3"/>
                              <w:rPr>
                                <w:b/>
                              </w:rPr>
                            </w:pPr>
                            <w:r w:rsidRPr="008A758B">
                              <w:rPr>
                                <w:b/>
                              </w:rPr>
                              <w:t>How KarmaCompany can help your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6" o:spid="_x0000_s1026" type="#_x0000_t202" style="position:absolute;margin-left:486pt;margin-top:327.9pt;width:88.4pt;height:44.45pt;z-index:251658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" filled="f" stroked="f">
                <v:textbox inset="0,0,0,0">
                  <w:txbxContent>
                    <w:p w14:paraId="0B8783A5" w14:textId="27198222" w:rsidR="008A758B" w:rsidRPr="008A758B" w:rsidRDefault="008A758B" w:rsidP="004E7C97">
                      <w:pPr>
                        <w:pStyle w:val="BodyText3"/>
                        <w:rPr>
                          <w:b/>
                        </w:rPr>
                      </w:pPr>
                      <w:r w:rsidRPr="008A758B">
                        <w:rPr>
                          <w:b/>
                        </w:rPr>
                        <w:t>How KarmaCompany can help your project</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31" behindDoc="0" locked="0" layoutInCell="1" allowOverlap="1" wp14:anchorId="41E76E06" wp14:editId="62CF93C9">
                <wp:simplePos x="0" y="0"/>
                <wp:positionH relativeFrom="page">
                  <wp:posOffset>5648960</wp:posOffset>
                </wp:positionH>
                <wp:positionV relativeFrom="page">
                  <wp:posOffset>4208780</wp:posOffset>
                </wp:positionV>
                <wp:extent cx="447040" cy="194945"/>
                <wp:effectExtent l="0" t="0" r="10160" b="8255"/>
                <wp:wrapTight wrapText="bothSides">
                  <wp:wrapPolygon edited="0">
                    <wp:start x="0" y="0"/>
                    <wp:lineTo x="0" y="19700"/>
                    <wp:lineTo x="20864" y="19700"/>
                    <wp:lineTo x="20864" y="0"/>
                    <wp:lineTo x="0" y="0"/>
                  </wp:wrapPolygon>
                </wp:wrapTight>
                <wp:docPr id="26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E5F830" w14:textId="6D3CB195" w:rsidR="008A758B" w:rsidRDefault="008A758B" w:rsidP="004E7C97">
                            <w:pPr>
                              <w:pStyle w:val="Event"/>
                            </w:pPr>
                            <w:r>
                              <w:t>Part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7" type="#_x0000_t202" style="position:absolute;margin-left:444.8pt;margin-top:331.4pt;width:35.2pt;height:15.35pt;z-index:251658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" filled="f" stroked="f">
                <v:textbox inset="0,0,0,0">
                  <w:txbxContent>
                    <w:p w14:paraId="79E5F830" w14:textId="6D3CB195" w:rsidR="008A758B" w:rsidRDefault="008A758B" w:rsidP="004E7C97">
                      <w:pPr>
                        <w:pStyle w:val="Event"/>
                      </w:pPr>
                      <w:r>
                        <w:t>Part 4:</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33" behindDoc="0" locked="0" layoutInCell="1" allowOverlap="1" wp14:anchorId="328A2F78" wp14:editId="63EAC9FD">
                <wp:simplePos x="0" y="0"/>
                <wp:positionH relativeFrom="page">
                  <wp:posOffset>5648960</wp:posOffset>
                </wp:positionH>
                <wp:positionV relativeFrom="page">
                  <wp:posOffset>4728845</wp:posOffset>
                </wp:positionV>
                <wp:extent cx="447040" cy="194945"/>
                <wp:effectExtent l="0" t="0" r="10160" b="8255"/>
                <wp:wrapTight wrapText="bothSides">
                  <wp:wrapPolygon edited="0">
                    <wp:start x="0" y="0"/>
                    <wp:lineTo x="0" y="19700"/>
                    <wp:lineTo x="20864" y="19700"/>
                    <wp:lineTo x="20864" y="0"/>
                    <wp:lineTo x="0" y="0"/>
                  </wp:wrapPolygon>
                </wp:wrapTight>
                <wp:docPr id="26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E8B37F" w14:textId="0606DADC" w:rsidR="008A758B" w:rsidRDefault="008A758B" w:rsidP="004E7C97">
                            <w:pPr>
                              <w:pStyle w:val="Event"/>
                            </w:pPr>
                            <w:r>
                              <w:t>Part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28" type="#_x0000_t202" style="position:absolute;margin-left:444.8pt;margin-top:372.35pt;width:35.2pt;height:15.35pt;z-index:251658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" filled="f" stroked="f">
                <v:textbox inset="0,0,0,0">
                  <w:txbxContent>
                    <w:p w14:paraId="5AE8B37F" w14:textId="0606DADC" w:rsidR="008A758B" w:rsidRDefault="008A758B" w:rsidP="004E7C97">
                      <w:pPr>
                        <w:pStyle w:val="Event"/>
                      </w:pPr>
                      <w:r>
                        <w:t>Part 5:</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32" behindDoc="0" locked="0" layoutInCell="1" allowOverlap="1" wp14:anchorId="2A3CE876" wp14:editId="2F5EECC9">
                <wp:simplePos x="0" y="0"/>
                <wp:positionH relativeFrom="page">
                  <wp:posOffset>6172200</wp:posOffset>
                </wp:positionH>
                <wp:positionV relativeFrom="page">
                  <wp:posOffset>4728845</wp:posOffset>
                </wp:positionV>
                <wp:extent cx="1122680" cy="796290"/>
                <wp:effectExtent l="0" t="0" r="20320" b="16510"/>
                <wp:wrapTight wrapText="bothSides">
                  <wp:wrapPolygon edited="0">
                    <wp:start x="0" y="0"/>
                    <wp:lineTo x="0" y="21359"/>
                    <wp:lineTo x="21502" y="21359"/>
                    <wp:lineTo x="21502" y="0"/>
                    <wp:lineTo x="0" y="0"/>
                  </wp:wrapPolygon>
                </wp:wrapTight>
                <wp:docPr id="26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D42255" w14:textId="5E254440" w:rsidR="008A758B" w:rsidRPr="008A758B" w:rsidRDefault="008A758B" w:rsidP="004E7C97">
                            <w:pPr>
                              <w:pStyle w:val="BodyText3"/>
                              <w:rPr>
                                <w:b/>
                              </w:rPr>
                            </w:pPr>
                            <w:r w:rsidRPr="008A758B">
                              <w:rPr>
                                <w:b/>
                              </w:rPr>
                              <w:t>What to expect next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9" type="#_x0000_t202" style="position:absolute;margin-left:486pt;margin-top:372.35pt;width:88.4pt;height:62.7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" filled="f" stroked="f">
                <v:textbox inset="0,0,0,0">
                  <w:txbxContent>
                    <w:p w14:paraId="07D42255" w14:textId="5E254440" w:rsidR="008A758B" w:rsidRPr="008A758B" w:rsidRDefault="008A758B" w:rsidP="004E7C97">
                      <w:pPr>
                        <w:pStyle w:val="BodyText3"/>
                        <w:rPr>
                          <w:b/>
                        </w:rPr>
                      </w:pPr>
                      <w:r w:rsidRPr="008A758B">
                        <w:rPr>
                          <w:b/>
                        </w:rPr>
                        <w:t>What to expect next</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29" behindDoc="0" locked="0" layoutInCell="1" allowOverlap="1" wp14:anchorId="48B9EEB1" wp14:editId="1BCD6E6C">
                <wp:simplePos x="0" y="0"/>
                <wp:positionH relativeFrom="page">
                  <wp:posOffset>5648960</wp:posOffset>
                </wp:positionH>
                <wp:positionV relativeFrom="page">
                  <wp:posOffset>2622550</wp:posOffset>
                </wp:positionV>
                <wp:extent cx="447040" cy="194945"/>
                <wp:effectExtent l="0" t="0" r="10160" b="8255"/>
                <wp:wrapTight wrapText="bothSides">
                  <wp:wrapPolygon edited="0">
                    <wp:start x="0" y="0"/>
                    <wp:lineTo x="0" y="19700"/>
                    <wp:lineTo x="20864" y="19700"/>
                    <wp:lineTo x="20864" y="0"/>
                    <wp:lineTo x="0" y="0"/>
                  </wp:wrapPolygon>
                </wp:wrapTight>
                <wp:docPr id="2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C8FC51" w14:textId="7DAEC966" w:rsidR="008A758B" w:rsidRDefault="008A758B" w:rsidP="004E7C97">
                            <w:pPr>
                              <w:pStyle w:val="Event"/>
                            </w:pPr>
                            <w:r>
                              <w:t>Part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0" type="#_x0000_t202" style="position:absolute;margin-left:444.8pt;margin-top:206.5pt;width:35.2pt;height:15.35pt;z-index:251658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" filled="f" stroked="f">
                <v:textbox inset="0,0,0,0">
                  <w:txbxContent>
                    <w:p w14:paraId="6CC8FC51" w14:textId="7DAEC966" w:rsidR="008A758B" w:rsidRDefault="008A758B" w:rsidP="004E7C97">
                      <w:pPr>
                        <w:pStyle w:val="Event"/>
                      </w:pPr>
                      <w:r>
                        <w:t>Part 3:</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28" behindDoc="0" locked="0" layoutInCell="1" allowOverlap="1" wp14:anchorId="2BC3FA70" wp14:editId="1D96C201">
                <wp:simplePos x="0" y="0"/>
                <wp:positionH relativeFrom="page">
                  <wp:posOffset>6172200</wp:posOffset>
                </wp:positionH>
                <wp:positionV relativeFrom="page">
                  <wp:posOffset>2622550</wp:posOffset>
                </wp:positionV>
                <wp:extent cx="1122680" cy="1338580"/>
                <wp:effectExtent l="0" t="0" r="20320" b="7620"/>
                <wp:wrapTight wrapText="bothSides">
                  <wp:wrapPolygon edited="0">
                    <wp:start x="0" y="0"/>
                    <wp:lineTo x="0" y="21313"/>
                    <wp:lineTo x="21502" y="21313"/>
                    <wp:lineTo x="21502" y="0"/>
                    <wp:lineTo x="0" y="0"/>
                  </wp:wrapPolygon>
                </wp:wrapTight>
                <wp:docPr id="2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80FB57" w14:textId="448F2DEA" w:rsidR="008A758B" w:rsidRDefault="008A758B" w:rsidP="004E7C97">
                            <w:pPr>
                              <w:pStyle w:val="BodyText3"/>
                              <w:rPr>
                                <w:b/>
                              </w:rPr>
                            </w:pPr>
                            <w:r w:rsidRPr="00B77344">
                              <w:rPr>
                                <w:b/>
                              </w:rPr>
                              <w:t>About your project</w:t>
                            </w:r>
                          </w:p>
                          <w:p w14:paraId="38542E0B" w14:textId="67F0F12E" w:rsidR="008A758B" w:rsidRPr="00B77344" w:rsidRDefault="008A758B" w:rsidP="004E7C97">
                            <w:pPr>
                              <w:pStyle w:val="BodyText3"/>
                            </w:pPr>
                            <w:r>
                              <w:t>Undoubtedly the lengthiest part of the application, filled with (what we hope are) thought-provoking questions about your project, and what you’re trying to achieve.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1" type="#_x0000_t202" style="position:absolute;margin-left:486pt;margin-top:206.5pt;width:88.4pt;height:105.4pt;z-index:251658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eJvECAABR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" filled="f" stroked="f">
                <v:textbox inset="0,0,0,0">
                  <w:txbxContent>
                    <w:p w14:paraId="4D80FB57" w14:textId="448F2DEA" w:rsidR="008A758B" w:rsidRDefault="008A758B" w:rsidP="004E7C97">
                      <w:pPr>
                        <w:pStyle w:val="BodyText3"/>
                        <w:rPr>
                          <w:b/>
                        </w:rPr>
                      </w:pPr>
                      <w:r w:rsidRPr="00B77344">
                        <w:rPr>
                          <w:b/>
                        </w:rPr>
                        <w:t>About your project</w:t>
                      </w:r>
                    </w:p>
                    <w:p w14:paraId="38542E0B" w14:textId="67F0F12E" w:rsidR="008A758B" w:rsidRPr="00B77344" w:rsidRDefault="008A758B" w:rsidP="004E7C97">
                      <w:pPr>
                        <w:pStyle w:val="BodyText3"/>
                      </w:pPr>
                      <w:r>
                        <w:t>Undoubtedly the lengthiest part of the application, filled with (what we hope are) thought-provoking questions about your project, and what you’re trying to achieve.</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27" behindDoc="0" locked="0" layoutInCell="1" allowOverlap="1" wp14:anchorId="28C7D4D9" wp14:editId="54967905">
                <wp:simplePos x="0" y="0"/>
                <wp:positionH relativeFrom="page">
                  <wp:posOffset>5648960</wp:posOffset>
                </wp:positionH>
                <wp:positionV relativeFrom="page">
                  <wp:posOffset>1969770</wp:posOffset>
                </wp:positionV>
                <wp:extent cx="447040" cy="194945"/>
                <wp:effectExtent l="0" t="0" r="10160" b="8255"/>
                <wp:wrapTight wrapText="bothSides">
                  <wp:wrapPolygon edited="0">
                    <wp:start x="0" y="0"/>
                    <wp:lineTo x="0" y="19700"/>
                    <wp:lineTo x="20864" y="19700"/>
                    <wp:lineTo x="20864" y="0"/>
                    <wp:lineTo x="0" y="0"/>
                  </wp:wrapPolygon>
                </wp:wrapTight>
                <wp:docPr id="26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834BB0" w14:textId="0BC20120" w:rsidR="008A758B" w:rsidRDefault="008A758B" w:rsidP="004E7C97">
                            <w:pPr>
                              <w:pStyle w:val="Event"/>
                            </w:pPr>
                            <w:r>
                              <w:t>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2" type="#_x0000_t202" style="position:absolute;margin-left:444.8pt;margin-top:155.1pt;width:35.2pt;height:15.35pt;z-index:251658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" filled="f" stroked="f">
                <v:textbox inset="0,0,0,0">
                  <w:txbxContent>
                    <w:p w14:paraId="73834BB0" w14:textId="0BC20120" w:rsidR="008A758B" w:rsidRDefault="008A758B" w:rsidP="004E7C97">
                      <w:pPr>
                        <w:pStyle w:val="Event"/>
                      </w:pPr>
                      <w:r>
                        <w:t>Part 2:</w:t>
                      </w:r>
                    </w:p>
                  </w:txbxContent>
                </v:textbox>
                <w10:wrap type="tight" anchorx="page" anchory="page"/>
              </v:shape>
            </w:pict>
          </mc:Fallback>
        </mc:AlternateContent>
      </w:r>
      <w:r w:rsidR="00B77344">
        <w:rPr>
          <w:noProof/>
        </w:rPr>
        <mc:AlternateContent>
          <mc:Choice Requires="wps">
            <w:drawing>
              <wp:anchor distT="0" distB="0" distL="114300" distR="114300" simplePos="0" relativeHeight="251658426" behindDoc="0" locked="0" layoutInCell="1" allowOverlap="1" wp14:anchorId="149E85B6" wp14:editId="7FFFD5E6">
                <wp:simplePos x="0" y="0"/>
                <wp:positionH relativeFrom="page">
                  <wp:posOffset>6172200</wp:posOffset>
                </wp:positionH>
                <wp:positionV relativeFrom="page">
                  <wp:posOffset>1969770</wp:posOffset>
                </wp:positionV>
                <wp:extent cx="1122680" cy="796290"/>
                <wp:effectExtent l="0" t="0" r="20320" b="16510"/>
                <wp:wrapTight wrapText="bothSides">
                  <wp:wrapPolygon edited="0">
                    <wp:start x="0" y="0"/>
                    <wp:lineTo x="0" y="21359"/>
                    <wp:lineTo x="21502" y="21359"/>
                    <wp:lineTo x="21502" y="0"/>
                    <wp:lineTo x="0" y="0"/>
                  </wp:wrapPolygon>
                </wp:wrapTight>
                <wp:docPr id="27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BACF1D" w14:textId="20BF053A" w:rsidR="008A758B" w:rsidRDefault="008A758B" w:rsidP="004E7C97">
                            <w:pPr>
                              <w:pStyle w:val="BodyText3"/>
                              <w:rPr>
                                <w:b/>
                              </w:rPr>
                            </w:pPr>
                            <w:r w:rsidRPr="00B77344">
                              <w:rPr>
                                <w:b/>
                              </w:rPr>
                              <w:t>Project overview</w:t>
                            </w:r>
                          </w:p>
                          <w:p w14:paraId="2CB1F008" w14:textId="0B899635" w:rsidR="008A758B" w:rsidRPr="00B77344" w:rsidRDefault="008A758B" w:rsidP="004E7C97">
                            <w:pPr>
                              <w:pStyle w:val="BodyText3"/>
                            </w:pPr>
                            <w:r>
                              <w:t>Budget, area of focus, duration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3" type="#_x0000_t202" style="position:absolute;margin-left:486pt;margin-top:155.1pt;width:88.4pt;height:62.7pt;z-index:2516584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" filled="f" stroked="f">
                <v:textbox inset="0,0,0,0">
                  <w:txbxContent>
                    <w:p w14:paraId="5EBACF1D" w14:textId="20BF053A" w:rsidR="008A758B" w:rsidRDefault="008A758B" w:rsidP="004E7C97">
                      <w:pPr>
                        <w:pStyle w:val="BodyText3"/>
                        <w:rPr>
                          <w:b/>
                        </w:rPr>
                      </w:pPr>
                      <w:r w:rsidRPr="00B77344">
                        <w:rPr>
                          <w:b/>
                        </w:rPr>
                        <w:t>Project overview</w:t>
                      </w:r>
                    </w:p>
                    <w:p w14:paraId="2CB1F008" w14:textId="0B899635" w:rsidR="008A758B" w:rsidRPr="00B77344" w:rsidRDefault="008A758B" w:rsidP="004E7C97">
                      <w:pPr>
                        <w:pStyle w:val="BodyText3"/>
                      </w:pPr>
                      <w:r>
                        <w:t>Budget, area of focus, duration</w:t>
                      </w:r>
                    </w:p>
                  </w:txbxContent>
                </v:textbox>
                <w10:wrap type="tight" anchorx="page" anchory="page"/>
              </v:shape>
            </w:pict>
          </mc:Fallback>
        </mc:AlternateContent>
      </w:r>
      <w:r w:rsidR="002612ED">
        <w:rPr>
          <w:noProof/>
        </w:rPr>
        <mc:AlternateContent>
          <mc:Choice Requires="wps">
            <w:drawing>
              <wp:anchor distT="0" distB="0" distL="114300" distR="114300" simplePos="0" relativeHeight="251658418" behindDoc="0" locked="0" layoutInCell="1" allowOverlap="1" wp14:anchorId="6A1236DD" wp14:editId="3C13F0C1">
                <wp:simplePos x="0" y="0"/>
                <wp:positionH relativeFrom="page">
                  <wp:posOffset>732790</wp:posOffset>
                </wp:positionH>
                <wp:positionV relativeFrom="page">
                  <wp:posOffset>1175385</wp:posOffset>
                </wp:positionV>
                <wp:extent cx="1918970" cy="1839595"/>
                <wp:effectExtent l="0" t="0" r="11430" b="14605"/>
                <wp:wrapTight wrapText="bothSides">
                  <wp:wrapPolygon edited="0">
                    <wp:start x="0" y="0"/>
                    <wp:lineTo x="0" y="21473"/>
                    <wp:lineTo x="21443" y="21473"/>
                    <wp:lineTo x="21443" y="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83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B66B7B" w14:textId="3119F602" w:rsidR="008A758B" w:rsidRPr="002612ED" w:rsidRDefault="008A758B" w:rsidP="004E7C97">
                            <w:pPr>
                              <w:pStyle w:val="Subtitle"/>
                            </w:pPr>
                            <w:r>
                              <w:t>Before filling out this application, please review our project facilitation FAQs found on our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4" type="#_x0000_t202" style="position:absolute;margin-left:57.7pt;margin-top:92.55pt;width:151.1pt;height:144.85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" filled="f" stroked="f">
                <v:textbox inset="0,0,0,0">
                  <w:txbxContent>
                    <w:p w14:paraId="5AB66B7B" w14:textId="3119F602" w:rsidR="008A758B" w:rsidRPr="002612ED" w:rsidRDefault="008A758B" w:rsidP="004E7C97">
                      <w:pPr>
                        <w:pStyle w:val="Subtitle"/>
                      </w:pPr>
                      <w:r>
                        <w:t>Before filling out this application, please review our project facilitation FAQs found on our website</w:t>
                      </w:r>
                    </w:p>
                  </w:txbxContent>
                </v:textbox>
                <w10:wrap type="tight" anchorx="page" anchory="page"/>
              </v:shape>
            </w:pict>
          </mc:Fallback>
        </mc:AlternateContent>
      </w:r>
      <w:r w:rsidR="00FD3488">
        <w:rPr>
          <w:noProof/>
        </w:rPr>
        <mc:AlternateContent>
          <mc:Choice Requires="wps">
            <w:drawing>
              <wp:anchor distT="0" distB="0" distL="114300" distR="114300" simplePos="0" relativeHeight="251658396" behindDoc="0" locked="0" layoutInCell="1" allowOverlap="1" wp14:anchorId="10D59C30" wp14:editId="023A38AD">
                <wp:simplePos x="0" y="0"/>
                <wp:positionH relativeFrom="page">
                  <wp:posOffset>5537200</wp:posOffset>
                </wp:positionH>
                <wp:positionV relativeFrom="page">
                  <wp:posOffset>706755</wp:posOffset>
                </wp:positionV>
                <wp:extent cx="1837690" cy="4977765"/>
                <wp:effectExtent l="0" t="0" r="0" b="635"/>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497776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36pt;margin-top:55.65pt;width:144.7pt;height:391.95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" fillcolor="#996 [3207]" stroked="f" strokecolor="#4a7ebb" strokeweight="1.5pt">
                <v:shadow opacity="22938f" mv:blur="38100f" offset="0,2pt"/>
                <v:textbox inset=",7.2pt,,7.2pt"/>
                <w10:wrap anchorx="page" anchory="page"/>
              </v:rect>
            </w:pict>
          </mc:Fallback>
        </mc:AlternateContent>
      </w:r>
      <w:r w:rsidR="00FD3488">
        <w:rPr>
          <w:noProof/>
        </w:rPr>
        <mc:AlternateContent>
          <mc:Choice Requires="wps">
            <w:drawing>
              <wp:anchor distT="0" distB="0" distL="114300" distR="114300" simplePos="0" relativeHeight="251665649" behindDoc="0" locked="0" layoutInCell="1" allowOverlap="1" wp14:anchorId="34C37714" wp14:editId="49BC0651">
                <wp:simplePos x="0" y="0"/>
                <wp:positionH relativeFrom="page">
                  <wp:posOffset>376555</wp:posOffset>
                </wp:positionH>
                <wp:positionV relativeFrom="page">
                  <wp:posOffset>5940425</wp:posOffset>
                </wp:positionV>
                <wp:extent cx="252095" cy="1788160"/>
                <wp:effectExtent l="0" t="0" r="1905" b="0"/>
                <wp:wrapThrough wrapText="bothSides">
                  <wp:wrapPolygon edited="0">
                    <wp:start x="0" y="0"/>
                    <wp:lineTo x="0" y="21238"/>
                    <wp:lineTo x="19587" y="21238"/>
                    <wp:lineTo x="19587" y="0"/>
                    <wp:lineTo x="0" y="0"/>
                  </wp:wrapPolygon>
                </wp:wrapThrough>
                <wp:docPr id="281" name="Text Box 281"/>
                <wp:cNvGraphicFramePr/>
                <a:graphic xmlns:a="http://schemas.openxmlformats.org/drawingml/2006/main">
                  <a:graphicData uri="http://schemas.microsoft.com/office/word/2010/wordprocessingShape">
                    <wps:wsp>
                      <wps:cNvSpPr txBox="1"/>
                      <wps:spPr>
                        <a:xfrm>
                          <a:off x="0" y="0"/>
                          <a:ext cx="252095" cy="178816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11087"/>
                            </w:tblGrid>
                            <w:tr w:rsidR="008A758B" w14:paraId="44137CE5"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1E9CD1EE" w14:textId="77777777" w:rsidR="008A758B" w:rsidRDefault="008A758B" w:rsidP="00FD3488">
                                  <w:pPr>
                                    <w:rPr>
                                      <w:b/>
                                      <w:noProof/>
                                    </w:rPr>
                                  </w:pPr>
                                  <w:r>
                                    <w:rPr>
                                      <w:b/>
                                      <w:noProof/>
                                    </w:rPr>
                                    <w:t>Organization’s mission:</w:t>
                                  </w:r>
                                </w:p>
                                <w:p w14:paraId="139E89A7" w14:textId="77777777" w:rsidR="008A758B" w:rsidRPr="00FD3488" w:rsidRDefault="008A758B" w:rsidP="00FD3488">
                                  <w:pPr>
                                    <w:rPr>
                                      <w:b/>
                                      <w:noProof/>
                                    </w:rPr>
                                  </w:pPr>
                                </w:p>
                              </w:tc>
                            </w:tr>
                            <w:tr w:rsidR="008A758B" w14:paraId="575C4934"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68CCA18C" w14:textId="77777777" w:rsidR="008A758B" w:rsidRDefault="008A758B" w:rsidP="00FD3488">
                                  <w:pPr>
                                    <w:rPr>
                                      <w:b/>
                                      <w:noProof/>
                                    </w:rPr>
                                  </w:pPr>
                                  <w:r>
                                    <w:rPr>
                                      <w:b/>
                                      <w:noProof/>
                                    </w:rPr>
                                    <w:t>Years in existence:</w:t>
                                  </w:r>
                                </w:p>
                                <w:p w14:paraId="3AAB43FE" w14:textId="77777777" w:rsidR="008A758B" w:rsidRPr="00FD3488" w:rsidRDefault="008A758B" w:rsidP="00FD3488">
                                  <w:pPr>
                                    <w:rPr>
                                      <w:b/>
                                      <w:noProof/>
                                    </w:rPr>
                                  </w:pPr>
                                </w:p>
                              </w:tc>
                            </w:tr>
                            <w:tr w:rsidR="008A758B" w14:paraId="34ADC1D6"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0D5E5B72" w14:textId="77777777" w:rsidR="008A758B" w:rsidRDefault="008A758B" w:rsidP="00FD3488">
                                  <w:pPr>
                                    <w:rPr>
                                      <w:b/>
                                      <w:noProof/>
                                    </w:rPr>
                                  </w:pPr>
                                  <w:r>
                                    <w:rPr>
                                      <w:b/>
                                      <w:noProof/>
                                    </w:rPr>
                                    <w:t>Number of staff members:</w:t>
                                  </w:r>
                                </w:p>
                                <w:p w14:paraId="0A71393E" w14:textId="0E94924C" w:rsidR="008A758B" w:rsidRPr="00FD3488" w:rsidRDefault="008A758B" w:rsidP="00FD3488">
                                  <w:pPr>
                                    <w:rPr>
                                      <w:b/>
                                      <w:noProof/>
                                    </w:rPr>
                                  </w:pPr>
                                </w:p>
                              </w:tc>
                            </w:tr>
                            <w:tr w:rsidR="008A758B" w14:paraId="46D2FE3A"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08F1FF12" w14:textId="77777777" w:rsidR="008A758B" w:rsidRDefault="008A758B" w:rsidP="00FD3488">
                                  <w:pPr>
                                    <w:rPr>
                                      <w:noProof/>
                                    </w:rPr>
                                  </w:pPr>
                                </w:p>
                              </w:tc>
                            </w:tr>
                          </w:tbl>
                          <w:p w14:paraId="276FC2C0" w14:textId="77777777" w:rsidR="008A758B" w:rsidRDefault="008A758B" w:rsidP="00FD3488">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281" o:spid="_x0000_s1035" type="#_x0000_t202" style="position:absolute;margin-left:29.65pt;margin-top:467.75pt;width:19.85pt;height:140.8pt;z-index:25166564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" filled="f" stroked="f">
                <v:textbox style="mso-fit-shape-to-text:t" inset="5.4pt,0,5.4pt,0">
                  <w:txbxContent>
                    <w:tbl>
                      <w:tblPr>
                        <w:tblStyle w:val="TableGrid"/>
                        <w:tblW w:w="0" w:type="auto"/>
                        <w:tblLook w:val="04A0" w:firstRow="1" w:lastRow="0" w:firstColumn="1" w:lastColumn="0" w:noHBand="0" w:noVBand="1"/>
                      </w:tblPr>
                      <w:tblGrid>
                        <w:gridCol w:w="11087"/>
                      </w:tblGrid>
                      <w:tr w:rsidR="008A758B" w14:paraId="44137CE5"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1E9CD1EE" w14:textId="77777777" w:rsidR="008A758B" w:rsidRDefault="008A758B" w:rsidP="00FD3488">
                            <w:pPr>
                              <w:rPr>
                                <w:b/>
                                <w:noProof/>
                              </w:rPr>
                            </w:pPr>
                            <w:r>
                              <w:rPr>
                                <w:b/>
                                <w:noProof/>
                              </w:rPr>
                              <w:t>Organization’s mission:</w:t>
                            </w:r>
                          </w:p>
                          <w:p w14:paraId="139E89A7" w14:textId="77777777" w:rsidR="008A758B" w:rsidRPr="00FD3488" w:rsidRDefault="008A758B" w:rsidP="00FD3488">
                            <w:pPr>
                              <w:rPr>
                                <w:b/>
                                <w:noProof/>
                              </w:rPr>
                            </w:pPr>
                          </w:p>
                        </w:tc>
                      </w:tr>
                      <w:tr w:rsidR="008A758B" w14:paraId="575C4934"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68CCA18C" w14:textId="77777777" w:rsidR="008A758B" w:rsidRDefault="008A758B" w:rsidP="00FD3488">
                            <w:pPr>
                              <w:rPr>
                                <w:b/>
                                <w:noProof/>
                              </w:rPr>
                            </w:pPr>
                            <w:r>
                              <w:rPr>
                                <w:b/>
                                <w:noProof/>
                              </w:rPr>
                              <w:t>Years in existence:</w:t>
                            </w:r>
                          </w:p>
                          <w:p w14:paraId="3AAB43FE" w14:textId="77777777" w:rsidR="008A758B" w:rsidRPr="00FD3488" w:rsidRDefault="008A758B" w:rsidP="00FD3488">
                            <w:pPr>
                              <w:rPr>
                                <w:b/>
                                <w:noProof/>
                              </w:rPr>
                            </w:pPr>
                          </w:p>
                        </w:tc>
                      </w:tr>
                      <w:tr w:rsidR="008A758B" w14:paraId="34ADC1D6"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0D5E5B72" w14:textId="77777777" w:rsidR="008A758B" w:rsidRDefault="008A758B" w:rsidP="00FD3488">
                            <w:pPr>
                              <w:rPr>
                                <w:b/>
                                <w:noProof/>
                              </w:rPr>
                            </w:pPr>
                            <w:r>
                              <w:rPr>
                                <w:b/>
                                <w:noProof/>
                              </w:rPr>
                              <w:t>Number of staff members:</w:t>
                            </w:r>
                          </w:p>
                          <w:p w14:paraId="0A71393E" w14:textId="0E94924C" w:rsidR="008A758B" w:rsidRPr="00FD3488" w:rsidRDefault="008A758B" w:rsidP="00FD3488">
                            <w:pPr>
                              <w:rPr>
                                <w:b/>
                                <w:noProof/>
                              </w:rPr>
                            </w:pPr>
                          </w:p>
                        </w:tc>
                      </w:tr>
                      <w:tr w:rsidR="008A758B" w14:paraId="46D2FE3A" w14:textId="77777777" w:rsidTr="00521F7A">
                        <w:trPr>
                          <w:trHeight w:val="694"/>
                        </w:trPr>
                        <w:tc>
                          <w:tcPr>
                            <w:tcW w:w="110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08F1FF12" w14:textId="77777777" w:rsidR="008A758B" w:rsidRDefault="008A758B" w:rsidP="00FD3488">
                            <w:pPr>
                              <w:rPr>
                                <w:noProof/>
                              </w:rPr>
                            </w:pPr>
                          </w:p>
                        </w:tc>
                      </w:tr>
                    </w:tbl>
                    <w:p w14:paraId="276FC2C0" w14:textId="77777777" w:rsidR="008A758B" w:rsidRDefault="008A758B" w:rsidP="00FD3488">
                      <w:pPr>
                        <w:rPr>
                          <w:noProof/>
                        </w:rPr>
                      </w:pPr>
                    </w:p>
                  </w:txbxContent>
                </v:textbox>
                <w10:wrap type="through" anchorx="page" anchory="page"/>
              </v:shape>
            </w:pict>
          </mc:Fallback>
        </mc:AlternateContent>
      </w:r>
      <w:r w:rsidR="00FD3488">
        <w:rPr>
          <w:noProof/>
        </w:rPr>
        <mc:AlternateContent>
          <mc:Choice Requires="wps">
            <w:drawing>
              <wp:anchor distT="0" distB="0" distL="114300" distR="114300" simplePos="0" relativeHeight="251660529" behindDoc="0" locked="0" layoutInCell="1" allowOverlap="1" wp14:anchorId="4D4B3947" wp14:editId="59E12931">
                <wp:simplePos x="0" y="0"/>
                <wp:positionH relativeFrom="page">
                  <wp:posOffset>385445</wp:posOffset>
                </wp:positionH>
                <wp:positionV relativeFrom="page">
                  <wp:posOffset>3402330</wp:posOffset>
                </wp:positionV>
                <wp:extent cx="224155" cy="2282190"/>
                <wp:effectExtent l="0" t="0" r="4445" b="22860"/>
                <wp:wrapThrough wrapText="bothSides">
                  <wp:wrapPolygon edited="0">
                    <wp:start x="0" y="0"/>
                    <wp:lineTo x="0" y="21575"/>
                    <wp:lineTo x="19581" y="21575"/>
                    <wp:lineTo x="19581" y="0"/>
                    <wp:lineTo x="0" y="0"/>
                  </wp:wrapPolygon>
                </wp:wrapThrough>
                <wp:docPr id="277" name="Text Box 277"/>
                <wp:cNvGraphicFramePr/>
                <a:graphic xmlns:a="http://schemas.openxmlformats.org/drawingml/2006/main">
                  <a:graphicData uri="http://schemas.microsoft.com/office/word/2010/wordprocessingShape">
                    <wps:wsp>
                      <wps:cNvSpPr txBox="1"/>
                      <wps:spPr>
                        <a:xfrm>
                          <a:off x="0" y="0"/>
                          <a:ext cx="224155" cy="2282190"/>
                        </a:xfrm>
                        <a:prstGeom prst="rect">
                          <a:avLst/>
                        </a:prstGeom>
                        <a:noFill/>
                        <a:ln>
                          <a:noFill/>
                        </a:ln>
                        <a:effectLst/>
                        <a:extLst>
                          <a:ext uri="{C572A759-6A51-4108-AA02-DFA0A04FC94B}">
                            <ma14:wrappingTextBoxFlag xmlns:ma14="http://schemas.microsoft.com/office/mac/drawingml/2011/main"/>
                          </a:ext>
                        </a:extLst>
                      </wps:spPr>
                      <wps:txbx>
                        <w:txbxContent>
                          <w:tbl>
                            <w:tblPr>
                              <w:tblStyle w:val="ColorfulList-Accent3"/>
                              <w:tblW w:w="0" w:type="auto"/>
                              <w:tblLook w:val="04A0" w:firstRow="1" w:lastRow="0" w:firstColumn="1" w:lastColumn="0" w:noHBand="0" w:noVBand="1"/>
                            </w:tblPr>
                            <w:tblGrid>
                              <w:gridCol w:w="8111"/>
                            </w:tblGrid>
                            <w:tr w:rsidR="008A758B" w14:paraId="78AC925C" w14:textId="77777777" w:rsidTr="00CE53BF">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left w:val="single" w:sz="4" w:space="0" w:color="7F7F7F" w:themeColor="text1" w:themeTint="80"/>
                                    <w:right w:val="single" w:sz="4" w:space="0" w:color="7F7F7F" w:themeColor="text1" w:themeTint="80"/>
                                  </w:tcBorders>
                                  <w:shd w:val="clear" w:color="auto" w:fill="7F7F7F" w:themeFill="text1" w:themeFillTint="80"/>
                                </w:tcPr>
                                <w:p w14:paraId="4FE754C9" w14:textId="001BDA6E" w:rsidR="008A758B" w:rsidRPr="00E75E17" w:rsidRDefault="008A758B" w:rsidP="0068280E">
                                  <w:pPr>
                                    <w:rPr>
                                      <w:noProof/>
                                      <w:sz w:val="28"/>
                                      <w:szCs w:val="28"/>
                                    </w:rPr>
                                  </w:pPr>
                                  <w:r>
                                    <w:rPr>
                                      <w:noProof/>
                                      <w:sz w:val="28"/>
                                      <w:szCs w:val="28"/>
                                    </w:rPr>
                                    <w:t>Part 1: General Information</w:t>
                                  </w:r>
                                </w:p>
                              </w:tc>
                            </w:tr>
                            <w:tr w:rsidR="008A758B" w14:paraId="0285B84F" w14:textId="77777777" w:rsidTr="00CE53B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left w:val="single" w:sz="4" w:space="0" w:color="7F7F7F" w:themeColor="text1" w:themeTint="80"/>
                                    <w:bottom w:val="single" w:sz="4" w:space="0" w:color="7F7F7F" w:themeColor="text1" w:themeTint="80"/>
                                    <w:right w:val="single" w:sz="4" w:space="0" w:color="7F7F7F" w:themeColor="text1" w:themeTint="80"/>
                                  </w:tcBorders>
                                </w:tcPr>
                                <w:p w14:paraId="012E5056" w14:textId="77777777" w:rsidR="008A758B" w:rsidRDefault="008A758B" w:rsidP="0068280E">
                                  <w:pPr>
                                    <w:rPr>
                                      <w:noProof/>
                                    </w:rPr>
                                  </w:pPr>
                                  <w:r>
                                    <w:rPr>
                                      <w:noProof/>
                                    </w:rPr>
                                    <w:t>Your Name:</w:t>
                                  </w:r>
                                </w:p>
                                <w:p w14:paraId="0F77D07B" w14:textId="77777777" w:rsidR="008A758B" w:rsidRDefault="008A758B" w:rsidP="0068280E">
                                  <w:pPr>
                                    <w:rPr>
                                      <w:noProof/>
                                    </w:rPr>
                                  </w:pPr>
                                </w:p>
                              </w:tc>
                            </w:tr>
                            <w:tr w:rsidR="008A758B" w14:paraId="28368608" w14:textId="77777777" w:rsidTr="00CE53BF">
                              <w:trPr>
                                <w:trHeight w:val="697"/>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FC55F6" w14:textId="77777777" w:rsidR="008A758B" w:rsidRDefault="008A758B" w:rsidP="0068280E">
                                  <w:pPr>
                                    <w:rPr>
                                      <w:noProof/>
                                    </w:rPr>
                                  </w:pPr>
                                  <w:r>
                                    <w:rPr>
                                      <w:noProof/>
                                    </w:rPr>
                                    <w:t>Your organization:</w:t>
                                  </w:r>
                                </w:p>
                                <w:p w14:paraId="117A9F1B" w14:textId="77777777" w:rsidR="008A758B" w:rsidRDefault="008A758B" w:rsidP="0068280E">
                                  <w:pPr>
                                    <w:rPr>
                                      <w:noProof/>
                                    </w:rPr>
                                  </w:pPr>
                                </w:p>
                              </w:tc>
                            </w:tr>
                            <w:tr w:rsidR="008A758B" w14:paraId="2819792B" w14:textId="77777777" w:rsidTr="00CE53B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C0B5B9" w14:textId="77777777" w:rsidR="008A758B" w:rsidRDefault="008A758B" w:rsidP="0068280E">
                                  <w:pPr>
                                    <w:rPr>
                                      <w:noProof/>
                                    </w:rPr>
                                  </w:pPr>
                                  <w:r>
                                    <w:rPr>
                                      <w:noProof/>
                                    </w:rPr>
                                    <w:t>Head of organization:</w:t>
                                  </w:r>
                                </w:p>
                                <w:p w14:paraId="52086BB9" w14:textId="77777777" w:rsidR="008A758B" w:rsidRDefault="008A758B" w:rsidP="0068280E">
                                  <w:pPr>
                                    <w:rPr>
                                      <w:noProof/>
                                    </w:rPr>
                                  </w:pPr>
                                </w:p>
                              </w:tc>
                            </w:tr>
                            <w:tr w:rsidR="008A758B" w14:paraId="5A173FE8" w14:textId="77777777" w:rsidTr="00CE53BF">
                              <w:trPr>
                                <w:trHeight w:val="735"/>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0C405" w14:textId="77777777" w:rsidR="008A758B" w:rsidRDefault="008A758B" w:rsidP="0068280E">
                                  <w:pPr>
                                    <w:rPr>
                                      <w:noProof/>
                                    </w:rPr>
                                  </w:pPr>
                                  <w:r>
                                    <w:rPr>
                                      <w:noProof/>
                                    </w:rPr>
                                    <w:t>Your role in organization:</w:t>
                                  </w:r>
                                </w:p>
                                <w:p w14:paraId="744A1BBE" w14:textId="77777777" w:rsidR="008A758B" w:rsidRDefault="008A758B" w:rsidP="0068280E">
                                  <w:pPr>
                                    <w:rPr>
                                      <w:noProof/>
                                    </w:rPr>
                                  </w:pPr>
                                </w:p>
                              </w:tc>
                            </w:tr>
                          </w:tbl>
                          <w:p w14:paraId="48FB9919" w14:textId="77777777" w:rsidR="008A758B" w:rsidRDefault="008A758B" w:rsidP="0068280E">
                            <w:pPr>
                              <w:rPr>
                                <w:noProof/>
                              </w:rPr>
                            </w:pPr>
                          </w:p>
                        </w:txbxContent>
                      </wps:txbx>
                      <wps:bodyPr rot="0" spcFirstLastPara="0" vertOverflow="overflow" horzOverflow="overflow" vert="horz" wrap="none" lIns="54610" tIns="0" rIns="54610" bIns="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margin-left:30.35pt;margin-top:267.9pt;width:17.65pt;height:179.7pt;z-index:25166052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" filled="f" stroked="f">
                <v:textbox style="mso-fit-shape-to-text:t" inset="4.3pt,0,4.3pt,0">
                  <w:txbxContent>
                    <w:tbl>
                      <w:tblPr>
                        <w:tblStyle w:val="ColorfulList-Accent3"/>
                        <w:tblW w:w="0" w:type="auto"/>
                        <w:tblLook w:val="04A0" w:firstRow="1" w:lastRow="0" w:firstColumn="1" w:lastColumn="0" w:noHBand="0" w:noVBand="1"/>
                      </w:tblPr>
                      <w:tblGrid>
                        <w:gridCol w:w="8111"/>
                      </w:tblGrid>
                      <w:tr w:rsidR="008A758B" w14:paraId="78AC925C" w14:textId="77777777" w:rsidTr="00CE53BF">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left w:val="single" w:sz="4" w:space="0" w:color="7F7F7F" w:themeColor="text1" w:themeTint="80"/>
                              <w:right w:val="single" w:sz="4" w:space="0" w:color="7F7F7F" w:themeColor="text1" w:themeTint="80"/>
                            </w:tcBorders>
                            <w:shd w:val="clear" w:color="auto" w:fill="7F7F7F" w:themeFill="text1" w:themeFillTint="80"/>
                          </w:tcPr>
                          <w:p w14:paraId="4FE754C9" w14:textId="001BDA6E" w:rsidR="008A758B" w:rsidRPr="00E75E17" w:rsidRDefault="008A758B" w:rsidP="0068280E">
                            <w:pPr>
                              <w:rPr>
                                <w:noProof/>
                                <w:sz w:val="28"/>
                                <w:szCs w:val="28"/>
                              </w:rPr>
                            </w:pPr>
                            <w:r>
                              <w:rPr>
                                <w:noProof/>
                                <w:sz w:val="28"/>
                                <w:szCs w:val="28"/>
                              </w:rPr>
                              <w:t>Part 1: General Information</w:t>
                            </w:r>
                          </w:p>
                        </w:tc>
                      </w:tr>
                      <w:tr w:rsidR="008A758B" w14:paraId="0285B84F" w14:textId="77777777" w:rsidTr="00CE53B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left w:val="single" w:sz="4" w:space="0" w:color="7F7F7F" w:themeColor="text1" w:themeTint="80"/>
                              <w:bottom w:val="single" w:sz="4" w:space="0" w:color="7F7F7F" w:themeColor="text1" w:themeTint="80"/>
                              <w:right w:val="single" w:sz="4" w:space="0" w:color="7F7F7F" w:themeColor="text1" w:themeTint="80"/>
                            </w:tcBorders>
                          </w:tcPr>
                          <w:p w14:paraId="012E5056" w14:textId="77777777" w:rsidR="008A758B" w:rsidRDefault="008A758B" w:rsidP="0068280E">
                            <w:pPr>
                              <w:rPr>
                                <w:noProof/>
                              </w:rPr>
                            </w:pPr>
                            <w:r>
                              <w:rPr>
                                <w:noProof/>
                              </w:rPr>
                              <w:t>Your Name:</w:t>
                            </w:r>
                          </w:p>
                          <w:p w14:paraId="0F77D07B" w14:textId="77777777" w:rsidR="008A758B" w:rsidRDefault="008A758B" w:rsidP="0068280E">
                            <w:pPr>
                              <w:rPr>
                                <w:noProof/>
                              </w:rPr>
                            </w:pPr>
                          </w:p>
                        </w:tc>
                      </w:tr>
                      <w:tr w:rsidR="008A758B" w14:paraId="28368608" w14:textId="77777777" w:rsidTr="00CE53BF">
                        <w:trPr>
                          <w:trHeight w:val="697"/>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FC55F6" w14:textId="77777777" w:rsidR="008A758B" w:rsidRDefault="008A758B" w:rsidP="0068280E">
                            <w:pPr>
                              <w:rPr>
                                <w:noProof/>
                              </w:rPr>
                            </w:pPr>
                            <w:r>
                              <w:rPr>
                                <w:noProof/>
                              </w:rPr>
                              <w:t>Your organization:</w:t>
                            </w:r>
                          </w:p>
                          <w:p w14:paraId="117A9F1B" w14:textId="77777777" w:rsidR="008A758B" w:rsidRDefault="008A758B" w:rsidP="0068280E">
                            <w:pPr>
                              <w:rPr>
                                <w:noProof/>
                              </w:rPr>
                            </w:pPr>
                          </w:p>
                        </w:tc>
                      </w:tr>
                      <w:tr w:rsidR="008A758B" w14:paraId="2819792B" w14:textId="77777777" w:rsidTr="00CE53B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C0B5B9" w14:textId="77777777" w:rsidR="008A758B" w:rsidRDefault="008A758B" w:rsidP="0068280E">
                            <w:pPr>
                              <w:rPr>
                                <w:noProof/>
                              </w:rPr>
                            </w:pPr>
                            <w:r>
                              <w:rPr>
                                <w:noProof/>
                              </w:rPr>
                              <w:t>Head of organization:</w:t>
                            </w:r>
                          </w:p>
                          <w:p w14:paraId="52086BB9" w14:textId="77777777" w:rsidR="008A758B" w:rsidRDefault="008A758B" w:rsidP="0068280E">
                            <w:pPr>
                              <w:rPr>
                                <w:noProof/>
                              </w:rPr>
                            </w:pPr>
                          </w:p>
                        </w:tc>
                      </w:tr>
                      <w:tr w:rsidR="008A758B" w14:paraId="5A173FE8" w14:textId="77777777" w:rsidTr="00CE53BF">
                        <w:trPr>
                          <w:trHeight w:val="735"/>
                        </w:trPr>
                        <w:tc>
                          <w:tcPr>
                            <w:cnfStyle w:val="001000000000" w:firstRow="0" w:lastRow="0" w:firstColumn="1" w:lastColumn="0" w:oddVBand="0" w:evenVBand="0" w:oddHBand="0" w:evenHBand="0" w:firstRowFirstColumn="0" w:firstRowLastColumn="0" w:lastRowFirstColumn="0" w:lastRowLastColumn="0"/>
                            <w:tcW w:w="81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0C405" w14:textId="77777777" w:rsidR="008A758B" w:rsidRDefault="008A758B" w:rsidP="0068280E">
                            <w:pPr>
                              <w:rPr>
                                <w:noProof/>
                              </w:rPr>
                            </w:pPr>
                            <w:r>
                              <w:rPr>
                                <w:noProof/>
                              </w:rPr>
                              <w:t>Your role in organization:</w:t>
                            </w:r>
                          </w:p>
                          <w:p w14:paraId="744A1BBE" w14:textId="77777777" w:rsidR="008A758B" w:rsidRDefault="008A758B" w:rsidP="0068280E">
                            <w:pPr>
                              <w:rPr>
                                <w:noProof/>
                              </w:rPr>
                            </w:pPr>
                          </w:p>
                        </w:tc>
                      </w:tr>
                    </w:tbl>
                    <w:p w14:paraId="48FB9919" w14:textId="77777777" w:rsidR="008A758B" w:rsidRDefault="008A758B" w:rsidP="0068280E">
                      <w:pPr>
                        <w:rPr>
                          <w:noProof/>
                        </w:rPr>
                      </w:pPr>
                    </w:p>
                  </w:txbxContent>
                </v:textbox>
                <w10:wrap type="through" anchorx="page" anchory="page"/>
              </v:shape>
            </w:pict>
          </mc:Fallback>
        </mc:AlternateContent>
      </w:r>
      <w:r w:rsidR="00FD3488">
        <w:rPr>
          <w:noProof/>
        </w:rPr>
        <mc:AlternateContent>
          <mc:Choice Requires="wps">
            <w:drawing>
              <wp:anchor distT="0" distB="0" distL="114300" distR="114300" simplePos="0" relativeHeight="251662577" behindDoc="0" locked="0" layoutInCell="1" allowOverlap="1" wp14:anchorId="2DF612D2" wp14:editId="543CC9D8">
                <wp:simplePos x="0" y="0"/>
                <wp:positionH relativeFrom="page">
                  <wp:posOffset>381000</wp:posOffset>
                </wp:positionH>
                <wp:positionV relativeFrom="page">
                  <wp:posOffset>7710805</wp:posOffset>
                </wp:positionV>
                <wp:extent cx="252095" cy="1673860"/>
                <wp:effectExtent l="0" t="0" r="1905" b="12700"/>
                <wp:wrapThrough wrapText="bothSides">
                  <wp:wrapPolygon edited="0">
                    <wp:start x="0" y="0"/>
                    <wp:lineTo x="0" y="21421"/>
                    <wp:lineTo x="19587" y="21421"/>
                    <wp:lineTo x="19587" y="0"/>
                    <wp:lineTo x="0" y="0"/>
                  </wp:wrapPolygon>
                </wp:wrapThrough>
                <wp:docPr id="278" name="Text Box 278"/>
                <wp:cNvGraphicFramePr/>
                <a:graphic xmlns:a="http://schemas.openxmlformats.org/drawingml/2006/main">
                  <a:graphicData uri="http://schemas.microsoft.com/office/word/2010/wordprocessingShape">
                    <wps:wsp>
                      <wps:cNvSpPr txBox="1"/>
                      <wps:spPr>
                        <a:xfrm>
                          <a:off x="0" y="0"/>
                          <a:ext cx="252095" cy="167386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Borders>
                                <w:insideV w:val="single" w:sz="4" w:space="0" w:color="7F7F7F" w:themeColor="text1" w:themeTint="80"/>
                              </w:tblBorders>
                              <w:tblLook w:val="04A0" w:firstRow="1" w:lastRow="0" w:firstColumn="1" w:lastColumn="0" w:noHBand="0" w:noVBand="1"/>
                            </w:tblPr>
                            <w:tblGrid>
                              <w:gridCol w:w="5550"/>
                              <w:gridCol w:w="5550"/>
                            </w:tblGrid>
                            <w:tr w:rsidR="008A758B" w14:paraId="0084996C"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0E0EA" w:themeFill="accent3" w:themeFillTint="33"/>
                                </w:tcPr>
                                <w:p w14:paraId="261AE27C" w14:textId="77777777" w:rsidR="008A758B" w:rsidRPr="004E6DBA" w:rsidRDefault="008A758B" w:rsidP="004E6DBA">
                                  <w:pPr>
                                    <w:rPr>
                                      <w:b/>
                                      <w:noProof/>
                                    </w:rPr>
                                  </w:pPr>
                                  <w:r>
                                    <w:rPr>
                                      <w:b/>
                                      <w:noProof/>
                                    </w:rPr>
                                    <w:t>Phone number:</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17EFD20D" w14:textId="77777777" w:rsidR="008A758B" w:rsidRDefault="008A758B" w:rsidP="004E6DBA">
                                  <w:pPr>
                                    <w:rPr>
                                      <w:b/>
                                      <w:noProof/>
                                    </w:rPr>
                                  </w:pPr>
                                  <w:r>
                                    <w:rPr>
                                      <w:b/>
                                      <w:noProof/>
                                    </w:rPr>
                                    <w:t>E-mail address:</w:t>
                                  </w:r>
                                </w:p>
                                <w:p w14:paraId="706F7FBE" w14:textId="77777777" w:rsidR="008A758B" w:rsidRPr="004E6DBA" w:rsidRDefault="008A758B" w:rsidP="004E6DBA">
                                  <w:pPr>
                                    <w:rPr>
                                      <w:b/>
                                      <w:noProof/>
                                    </w:rPr>
                                  </w:pPr>
                                </w:p>
                              </w:tc>
                            </w:tr>
                            <w:tr w:rsidR="008A758B" w14:paraId="468477E6"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F2EEF4" w:themeFill="background2" w:themeFillTint="33"/>
                                </w:tcPr>
                                <w:p w14:paraId="79FE63A0" w14:textId="77777777" w:rsidR="008A758B" w:rsidRPr="004E6DBA" w:rsidRDefault="008A758B" w:rsidP="004E6DBA">
                                  <w:pPr>
                                    <w:rPr>
                                      <w:b/>
                                      <w:noProof/>
                                    </w:rPr>
                                  </w:pPr>
                                  <w:r>
                                    <w:rPr>
                                      <w:b/>
                                      <w:noProof/>
                                    </w:rPr>
                                    <w:t>City:</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2F40F573" w14:textId="77777777" w:rsidR="008A758B" w:rsidRDefault="008A758B" w:rsidP="004E6DBA">
                                  <w:pPr>
                                    <w:rPr>
                                      <w:b/>
                                      <w:noProof/>
                                    </w:rPr>
                                  </w:pPr>
                                  <w:r>
                                    <w:rPr>
                                      <w:b/>
                                      <w:noProof/>
                                    </w:rPr>
                                    <w:t>Website address:</w:t>
                                  </w:r>
                                </w:p>
                                <w:p w14:paraId="6A15199C" w14:textId="77777777" w:rsidR="008A758B" w:rsidRPr="004E6DBA" w:rsidRDefault="008A758B" w:rsidP="004E6DBA">
                                  <w:pPr>
                                    <w:rPr>
                                      <w:b/>
                                      <w:noProof/>
                                    </w:rPr>
                                  </w:pPr>
                                </w:p>
                              </w:tc>
                            </w:tr>
                            <w:tr w:rsidR="008A758B" w14:paraId="3386FE73"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0E0EA" w:themeFill="accent3" w:themeFillTint="33"/>
                                </w:tcPr>
                                <w:p w14:paraId="62F8808E" w14:textId="77777777" w:rsidR="008A758B" w:rsidRPr="004E6DBA" w:rsidRDefault="008A758B" w:rsidP="004E6DBA">
                                  <w:pPr>
                                    <w:rPr>
                                      <w:b/>
                                      <w:noProof/>
                                    </w:rPr>
                                  </w:pPr>
                                  <w:r>
                                    <w:rPr>
                                      <w:b/>
                                      <w:noProof/>
                                    </w:rPr>
                                    <w:t>State:</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7268A4CB" w14:textId="77777777" w:rsidR="008A758B" w:rsidRPr="00CE53BF" w:rsidRDefault="008A758B" w:rsidP="004E6DBA">
                                  <w:pPr>
                                    <w:rPr>
                                      <w:b/>
                                      <w:noProof/>
                                    </w:rPr>
                                  </w:pPr>
                                  <w:r>
                                    <w:rPr>
                                      <w:b/>
                                      <w:noProof/>
                                    </w:rPr>
                                    <w:t>Best time to contact you:</w:t>
                                  </w:r>
                                </w:p>
                              </w:tc>
                            </w:tr>
                            <w:tr w:rsidR="008A758B" w14:paraId="555F392E" w14:textId="77777777" w:rsidTr="00521F7A">
                              <w:trPr>
                                <w:trHeight w:val="687"/>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F2EEF4" w:themeFill="background2" w:themeFillTint="33"/>
                                </w:tcPr>
                                <w:p w14:paraId="5CDC619C" w14:textId="77777777" w:rsidR="008A758B" w:rsidRPr="00FD0BFA" w:rsidRDefault="008A758B" w:rsidP="004E6DBA">
                                  <w:pPr>
                                    <w:rPr>
                                      <w:b/>
                                      <w:noProof/>
                                    </w:rPr>
                                  </w:pPr>
                                  <w:r>
                                    <w:rPr>
                                      <w:b/>
                                      <w:noProof/>
                                    </w:rPr>
                                    <w:t>Country:</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0D9983BA" w14:textId="45A396BB" w:rsidR="008A758B" w:rsidRPr="00CE53BF" w:rsidRDefault="008A758B" w:rsidP="004E6DBA">
                                  <w:pPr>
                                    <w:rPr>
                                      <w:b/>
                                      <w:noProof/>
                                    </w:rPr>
                                  </w:pPr>
                                  <w:r>
                                    <w:rPr>
                                      <w:b/>
                                      <w:noProof/>
                                    </w:rPr>
                                    <w:t>Fax Number:</w:t>
                                  </w:r>
                                </w:p>
                              </w:tc>
                            </w:tr>
                          </w:tbl>
                          <w:p w14:paraId="412185E8" w14:textId="77777777" w:rsidR="008A758B" w:rsidRDefault="008A758B" w:rsidP="004E6DBA">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_x0000_s1037" type="#_x0000_t202" style="position:absolute;margin-left:30pt;margin-top:607.15pt;width:19.85pt;height:131.8pt;z-index:25166257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" filled="f" stroked="f">
                <v:textbox style="mso-fit-shape-to-text:t" inset="5.4pt,0,5.4pt,0">
                  <w:txbxContent>
                    <w:tbl>
                      <w:tblPr>
                        <w:tblStyle w:val="TableGrid"/>
                        <w:tblW w:w="0" w:type="auto"/>
                        <w:tblBorders>
                          <w:insideV w:val="single" w:sz="4" w:space="0" w:color="7F7F7F" w:themeColor="text1" w:themeTint="80"/>
                        </w:tblBorders>
                        <w:tblLook w:val="04A0" w:firstRow="1" w:lastRow="0" w:firstColumn="1" w:lastColumn="0" w:noHBand="0" w:noVBand="1"/>
                      </w:tblPr>
                      <w:tblGrid>
                        <w:gridCol w:w="5550"/>
                        <w:gridCol w:w="5550"/>
                      </w:tblGrid>
                      <w:tr w:rsidR="008A758B" w14:paraId="0084996C"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0E0EA" w:themeFill="accent3" w:themeFillTint="33"/>
                          </w:tcPr>
                          <w:p w14:paraId="261AE27C" w14:textId="77777777" w:rsidR="008A758B" w:rsidRPr="004E6DBA" w:rsidRDefault="008A758B" w:rsidP="004E6DBA">
                            <w:pPr>
                              <w:rPr>
                                <w:b/>
                                <w:noProof/>
                              </w:rPr>
                            </w:pPr>
                            <w:r>
                              <w:rPr>
                                <w:b/>
                                <w:noProof/>
                              </w:rPr>
                              <w:t>Phone number:</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17EFD20D" w14:textId="77777777" w:rsidR="008A758B" w:rsidRDefault="008A758B" w:rsidP="004E6DBA">
                            <w:pPr>
                              <w:rPr>
                                <w:b/>
                                <w:noProof/>
                              </w:rPr>
                            </w:pPr>
                            <w:r>
                              <w:rPr>
                                <w:b/>
                                <w:noProof/>
                              </w:rPr>
                              <w:t>E-mail address:</w:t>
                            </w:r>
                          </w:p>
                          <w:p w14:paraId="706F7FBE" w14:textId="77777777" w:rsidR="008A758B" w:rsidRPr="004E6DBA" w:rsidRDefault="008A758B" w:rsidP="004E6DBA">
                            <w:pPr>
                              <w:rPr>
                                <w:b/>
                                <w:noProof/>
                              </w:rPr>
                            </w:pPr>
                          </w:p>
                        </w:tc>
                      </w:tr>
                      <w:tr w:rsidR="008A758B" w14:paraId="468477E6"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F2EEF4" w:themeFill="background2" w:themeFillTint="33"/>
                          </w:tcPr>
                          <w:p w14:paraId="79FE63A0" w14:textId="77777777" w:rsidR="008A758B" w:rsidRPr="004E6DBA" w:rsidRDefault="008A758B" w:rsidP="004E6DBA">
                            <w:pPr>
                              <w:rPr>
                                <w:b/>
                                <w:noProof/>
                              </w:rPr>
                            </w:pPr>
                            <w:r>
                              <w:rPr>
                                <w:b/>
                                <w:noProof/>
                              </w:rPr>
                              <w:t>City:</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2F40F573" w14:textId="77777777" w:rsidR="008A758B" w:rsidRDefault="008A758B" w:rsidP="004E6DBA">
                            <w:pPr>
                              <w:rPr>
                                <w:b/>
                                <w:noProof/>
                              </w:rPr>
                            </w:pPr>
                            <w:r>
                              <w:rPr>
                                <w:b/>
                                <w:noProof/>
                              </w:rPr>
                              <w:t>Website address:</w:t>
                            </w:r>
                          </w:p>
                          <w:p w14:paraId="6A15199C" w14:textId="77777777" w:rsidR="008A758B" w:rsidRPr="004E6DBA" w:rsidRDefault="008A758B" w:rsidP="004E6DBA">
                            <w:pPr>
                              <w:rPr>
                                <w:b/>
                                <w:noProof/>
                              </w:rPr>
                            </w:pPr>
                          </w:p>
                        </w:tc>
                      </w:tr>
                      <w:tr w:rsidR="008A758B" w14:paraId="3386FE73" w14:textId="77777777" w:rsidTr="00521F7A">
                        <w:trPr>
                          <w:trHeight w:val="636"/>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0E0EA" w:themeFill="accent3" w:themeFillTint="33"/>
                          </w:tcPr>
                          <w:p w14:paraId="62F8808E" w14:textId="77777777" w:rsidR="008A758B" w:rsidRPr="004E6DBA" w:rsidRDefault="008A758B" w:rsidP="004E6DBA">
                            <w:pPr>
                              <w:rPr>
                                <w:b/>
                                <w:noProof/>
                              </w:rPr>
                            </w:pPr>
                            <w:r>
                              <w:rPr>
                                <w:b/>
                                <w:noProof/>
                              </w:rPr>
                              <w:t>State:</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0E0EA" w:themeFill="accent3" w:themeFillTint="33"/>
                          </w:tcPr>
                          <w:p w14:paraId="7268A4CB" w14:textId="77777777" w:rsidR="008A758B" w:rsidRPr="00CE53BF" w:rsidRDefault="008A758B" w:rsidP="004E6DBA">
                            <w:pPr>
                              <w:rPr>
                                <w:b/>
                                <w:noProof/>
                              </w:rPr>
                            </w:pPr>
                            <w:r>
                              <w:rPr>
                                <w:b/>
                                <w:noProof/>
                              </w:rPr>
                              <w:t>Best time to contact you:</w:t>
                            </w:r>
                          </w:p>
                        </w:tc>
                      </w:tr>
                      <w:tr w:rsidR="008A758B" w14:paraId="555F392E" w14:textId="77777777" w:rsidTr="00521F7A">
                        <w:trPr>
                          <w:trHeight w:val="687"/>
                        </w:trPr>
                        <w:tc>
                          <w:tcPr>
                            <w:tcW w:w="555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F2EEF4" w:themeFill="background2" w:themeFillTint="33"/>
                          </w:tcPr>
                          <w:p w14:paraId="5CDC619C" w14:textId="77777777" w:rsidR="008A758B" w:rsidRPr="00FD0BFA" w:rsidRDefault="008A758B" w:rsidP="004E6DBA">
                            <w:pPr>
                              <w:rPr>
                                <w:b/>
                                <w:noProof/>
                              </w:rPr>
                            </w:pPr>
                            <w:r>
                              <w:rPr>
                                <w:b/>
                                <w:noProof/>
                              </w:rPr>
                              <w:t>Country:</w:t>
                            </w:r>
                          </w:p>
                        </w:tc>
                        <w:tc>
                          <w:tcPr>
                            <w:tcW w:w="5550"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F2EEF4" w:themeFill="background2" w:themeFillTint="33"/>
                          </w:tcPr>
                          <w:p w14:paraId="0D9983BA" w14:textId="45A396BB" w:rsidR="008A758B" w:rsidRPr="00CE53BF" w:rsidRDefault="008A758B" w:rsidP="004E6DBA">
                            <w:pPr>
                              <w:rPr>
                                <w:b/>
                                <w:noProof/>
                              </w:rPr>
                            </w:pPr>
                            <w:r>
                              <w:rPr>
                                <w:b/>
                                <w:noProof/>
                              </w:rPr>
                              <w:t>Fax Number:</w:t>
                            </w:r>
                          </w:p>
                        </w:tc>
                      </w:tr>
                    </w:tbl>
                    <w:p w14:paraId="412185E8" w14:textId="77777777" w:rsidR="008A758B" w:rsidRDefault="008A758B" w:rsidP="004E6DBA">
                      <w:pPr>
                        <w:rPr>
                          <w:noProof/>
                        </w:rPr>
                      </w:pPr>
                    </w:p>
                  </w:txbxContent>
                </v:textbox>
                <w10:wrap type="through" anchorx="page" anchory="page"/>
              </v:shape>
            </w:pict>
          </mc:Fallback>
        </mc:AlternateContent>
      </w:r>
      <w:r w:rsidR="005267BD">
        <w:rPr>
          <w:noProof/>
        </w:rPr>
        <w:drawing>
          <wp:anchor distT="0" distB="0" distL="118745" distR="118745" simplePos="0" relativeHeight="251658471" behindDoc="0" locked="0" layoutInCell="1" allowOverlap="1" wp14:anchorId="3B184F37" wp14:editId="2EA3D277">
            <wp:simplePos x="0" y="0"/>
            <wp:positionH relativeFrom="page">
              <wp:posOffset>2971800</wp:posOffset>
            </wp:positionH>
            <wp:positionV relativeFrom="page">
              <wp:posOffset>822960</wp:posOffset>
            </wp:positionV>
            <wp:extent cx="2463800" cy="2468245"/>
            <wp:effectExtent l="0" t="0" r="0" b="0"/>
            <wp:wrapTight wrapText="bothSides">
              <wp:wrapPolygon edited="0">
                <wp:start x="0" y="0"/>
                <wp:lineTo x="0" y="21339"/>
                <wp:lineTo x="21377" y="21339"/>
                <wp:lineTo x="21377" y="0"/>
                <wp:lineTo x="0" y="0"/>
              </wp:wrapPolygon>
            </wp:wrapTight>
            <wp:docPr id="39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63800" cy="2468245"/>
                    </a:xfrm>
                    <a:prstGeom prst="rect">
                      <a:avLst/>
                    </a:prstGeom>
                    <a:noFill/>
                    <a:ln w="9525">
                      <a:noFill/>
                      <a:miter lim="800000"/>
                      <a:headEnd/>
                      <a:tailEnd/>
                    </a:ln>
                  </pic:spPr>
                </pic:pic>
              </a:graphicData>
            </a:graphic>
            <wp14:sizeRelV relativeFrom="margin">
              <wp14:pctHeight>0</wp14:pctHeight>
            </wp14:sizeRelV>
          </wp:anchor>
        </w:drawing>
      </w:r>
      <w:r w:rsidR="004E7C97">
        <w:rPr>
          <w:noProof/>
        </w:rPr>
        <mc:AlternateContent>
          <mc:Choice Requires="wps">
            <w:drawing>
              <wp:anchor distT="0" distB="0" distL="114300" distR="114300" simplePos="0" relativeHeight="251658288" behindDoc="0" locked="0" layoutInCell="1" allowOverlap="1" wp14:anchorId="5DCDDEC5" wp14:editId="3DE8069B">
                <wp:simplePos x="0" y="0"/>
                <wp:positionH relativeFrom="page">
                  <wp:posOffset>365760</wp:posOffset>
                </wp:positionH>
                <wp:positionV relativeFrom="page">
                  <wp:posOffset>279400</wp:posOffset>
                </wp:positionV>
                <wp:extent cx="5895340" cy="412750"/>
                <wp:effectExtent l="0" t="0" r="22860" b="19050"/>
                <wp:wrapTight wrapText="bothSides">
                  <wp:wrapPolygon edited="0">
                    <wp:start x="0" y="0"/>
                    <wp:lineTo x="0" y="21268"/>
                    <wp:lineTo x="21591" y="21268"/>
                    <wp:lineTo x="21591"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C62E3A" w14:textId="77777777" w:rsidR="008A758B" w:rsidRDefault="008A758B" w:rsidP="004E7C97">
                            <w:pPr>
                              <w:pStyle w:val="Title"/>
                            </w:pPr>
                            <w:r>
                              <w:t>KarmaCompany Project Facilitation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8" type="#_x0000_t202" style="position:absolute;margin-left:28.8pt;margin-top:22pt;width:464.2pt;height:3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" filled="f" stroked="f">
                <v:textbox inset="0,0,0,0">
                  <w:txbxContent>
                    <w:p w14:paraId="1AC62E3A" w14:textId="77777777" w:rsidR="008A758B" w:rsidRDefault="008A758B" w:rsidP="004E7C97">
                      <w:pPr>
                        <w:pStyle w:val="Title"/>
                      </w:pPr>
                      <w:r>
                        <w:t>KarmaCompany Project Facilitation Application</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3" behindDoc="0" locked="0" layoutInCell="1" allowOverlap="1" wp14:anchorId="596B99E0" wp14:editId="032E3B0F">
                <wp:simplePos x="0" y="0"/>
                <wp:positionH relativeFrom="page">
                  <wp:posOffset>5648960</wp:posOffset>
                </wp:positionH>
                <wp:positionV relativeFrom="page">
                  <wp:posOffset>956310</wp:posOffset>
                </wp:positionV>
                <wp:extent cx="1645920" cy="259715"/>
                <wp:effectExtent l="0" t="0" r="5080" b="19685"/>
                <wp:wrapTight wrapText="bothSides">
                  <wp:wrapPolygon edited="0">
                    <wp:start x="0" y="0"/>
                    <wp:lineTo x="0" y="21125"/>
                    <wp:lineTo x="21333" y="21125"/>
                    <wp:lineTo x="21333" y="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C14076" w14:textId="77777777" w:rsidR="008A758B" w:rsidRDefault="008A758B" w:rsidP="004E7C97">
                            <w:pPr>
                              <w:pStyle w:val="BlockHeading"/>
                            </w:pPr>
                            <w:r>
                              <w:t>Applicant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9" type="#_x0000_t202" style="position:absolute;margin-left:444.8pt;margin-top:75.3pt;width:129.6pt;height:20.4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" filled="f" stroked="f">
                <v:textbox inset="0,0,0,0">
                  <w:txbxContent>
                    <w:p w14:paraId="33C14076" w14:textId="77777777" w:rsidR="008A758B" w:rsidRDefault="008A758B" w:rsidP="004E7C97">
                      <w:pPr>
                        <w:pStyle w:val="BlockHeading"/>
                      </w:pPr>
                      <w:r>
                        <w:t>Applicant Checklist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4" behindDoc="0" locked="0" layoutInCell="1" allowOverlap="1" wp14:anchorId="5AD38010" wp14:editId="2F8EDFF2">
                <wp:simplePos x="0" y="0"/>
                <wp:positionH relativeFrom="page">
                  <wp:posOffset>6172200</wp:posOffset>
                </wp:positionH>
                <wp:positionV relativeFrom="page">
                  <wp:posOffset>1337310</wp:posOffset>
                </wp:positionV>
                <wp:extent cx="1122680" cy="796290"/>
                <wp:effectExtent l="0" t="0" r="20320" b="16510"/>
                <wp:wrapTight wrapText="bothSides">
                  <wp:wrapPolygon edited="0">
                    <wp:start x="0" y="0"/>
                    <wp:lineTo x="0" y="21359"/>
                    <wp:lineTo x="21502" y="21359"/>
                    <wp:lineTo x="21502" y="0"/>
                    <wp:lineTo x="0" y="0"/>
                  </wp:wrapPolygon>
                </wp:wrapTight>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5C0AF6" w14:textId="1BD0FD1C" w:rsidR="008A758B" w:rsidRPr="00B77344" w:rsidRDefault="008A758B" w:rsidP="004E7C97">
                            <w:pPr>
                              <w:pStyle w:val="BodyText3"/>
                              <w:rPr>
                                <w:b/>
                              </w:rPr>
                            </w:pPr>
                            <w:r w:rsidRPr="00B77344">
                              <w:rPr>
                                <w:b/>
                              </w:rPr>
                              <w:t>General Information</w:t>
                            </w:r>
                          </w:p>
                          <w:p w14:paraId="4783A938" w14:textId="20FFADFA" w:rsidR="008A758B" w:rsidRPr="00B77344" w:rsidRDefault="008A758B" w:rsidP="004E7C97">
                            <w:pPr>
                              <w:pStyle w:val="BodyText3"/>
                            </w:pPr>
                            <w:r>
                              <w:t xml:space="preserve">The basics, contact information, </w:t>
                            </w:r>
                            <w:proofErr w:type="spellStart"/>
                            <w:r>
                              <w:t>etc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40" type="#_x0000_t202" style="position:absolute;margin-left:486pt;margin-top:105.3pt;width:88.4pt;height:62.7pt;z-index:25165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" filled="f" stroked="f">
                <v:textbox inset="0,0,0,0">
                  <w:txbxContent>
                    <w:p w14:paraId="3F5C0AF6" w14:textId="1BD0FD1C" w:rsidR="008A758B" w:rsidRPr="00B77344" w:rsidRDefault="008A758B" w:rsidP="004E7C97">
                      <w:pPr>
                        <w:pStyle w:val="BodyText3"/>
                        <w:rPr>
                          <w:b/>
                        </w:rPr>
                      </w:pPr>
                      <w:r w:rsidRPr="00B77344">
                        <w:rPr>
                          <w:b/>
                        </w:rPr>
                        <w:t>General Information</w:t>
                      </w:r>
                    </w:p>
                    <w:p w14:paraId="4783A938" w14:textId="20FFADFA" w:rsidR="008A758B" w:rsidRPr="00B77344" w:rsidRDefault="008A758B" w:rsidP="004E7C97">
                      <w:pPr>
                        <w:pStyle w:val="BodyText3"/>
                      </w:pPr>
                      <w:r>
                        <w:t xml:space="preserve">The basics, contact information, </w:t>
                      </w:r>
                      <w:proofErr w:type="spellStart"/>
                      <w:r>
                        <w:t>etc</w:t>
                      </w:r>
                      <w:proofErr w:type="spellEnd"/>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5" behindDoc="0" locked="0" layoutInCell="1" allowOverlap="1" wp14:anchorId="6E303B77" wp14:editId="0EAEA74D">
                <wp:simplePos x="0" y="0"/>
                <wp:positionH relativeFrom="page">
                  <wp:posOffset>5648960</wp:posOffset>
                </wp:positionH>
                <wp:positionV relativeFrom="page">
                  <wp:posOffset>1337310</wp:posOffset>
                </wp:positionV>
                <wp:extent cx="447040" cy="194945"/>
                <wp:effectExtent l="0" t="0" r="10160" b="8255"/>
                <wp:wrapTight wrapText="bothSides">
                  <wp:wrapPolygon edited="0">
                    <wp:start x="0" y="0"/>
                    <wp:lineTo x="0" y="19700"/>
                    <wp:lineTo x="20864" y="19700"/>
                    <wp:lineTo x="20864" y="0"/>
                    <wp:lineTo x="0" y="0"/>
                  </wp:wrapPolygon>
                </wp:wrapTight>
                <wp:docPr id="26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6B6161" w14:textId="0B63D45C" w:rsidR="008A758B" w:rsidRDefault="008A758B" w:rsidP="004E7C97">
                            <w:pPr>
                              <w:pStyle w:val="Event"/>
                            </w:pPr>
                            <w:r>
                              <w:t>Part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1" type="#_x0000_t202" style="position:absolute;margin-left:444.8pt;margin-top:105.3pt;width:35.2pt;height:15.35pt;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" filled="f" stroked="f">
                <v:textbox inset="0,0,0,0">
                  <w:txbxContent>
                    <w:p w14:paraId="656B6161" w14:textId="0B63D45C" w:rsidR="008A758B" w:rsidRDefault="008A758B" w:rsidP="004E7C97">
                      <w:pPr>
                        <w:pStyle w:val="Event"/>
                      </w:pPr>
                      <w:r>
                        <w:t>Part 1:</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9" behindDoc="0" locked="0" layoutInCell="1" allowOverlap="1" wp14:anchorId="6F54E095" wp14:editId="2638ABDE">
                <wp:simplePos x="0" y="0"/>
                <wp:positionH relativeFrom="page">
                  <wp:posOffset>631190</wp:posOffset>
                </wp:positionH>
                <wp:positionV relativeFrom="page">
                  <wp:posOffset>6685915</wp:posOffset>
                </wp:positionV>
                <wp:extent cx="1297940" cy="506095"/>
                <wp:effectExtent l="0" t="5715" r="1270" b="0"/>
                <wp:wrapTight wrapText="bothSides">
                  <wp:wrapPolygon edited="0">
                    <wp:start x="0" y="0"/>
                    <wp:lineTo x="21600" y="0"/>
                    <wp:lineTo x="21600" y="21600"/>
                    <wp:lineTo x="0" y="21600"/>
                    <wp:lineTo x="0" y="0"/>
                  </wp:wrapPolygon>
                </wp:wrapTight>
                <wp:docPr id="2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636E1CF" w14:textId="77777777" w:rsidR="008A758B" w:rsidRDefault="008A758B" w:rsidP="004E7C97">
                            <w:pPr>
                              <w:pStyle w:val="BlockHeading"/>
                            </w:pPr>
                            <w:r w:rsidRPr="003365A1">
                              <w:t>Fusce mollis tempus felis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2" type="#_x0000_t202" style="position:absolute;margin-left:49.7pt;margin-top:526.45pt;width:102.2pt;height:39.85pt;z-index:251658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" filled="f" stroked="f">
                <v:stroke o:forcedash="t"/>
                <v:textbox inset="0,0,0,0">
                  <w:txbxContent>
                    <w:p w14:paraId="3636E1CF" w14:textId="77777777" w:rsidR="008A758B" w:rsidRDefault="008A758B" w:rsidP="004E7C97">
                      <w:pPr>
                        <w:pStyle w:val="BlockHeading"/>
                      </w:pPr>
                      <w:r w:rsidRPr="003365A1">
                        <w:t>Fusce mollis tempus felis</w:t>
                      </w:r>
                      <w:r>
                        <w: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2" behindDoc="0" locked="0" layoutInCell="1" allowOverlap="1" wp14:anchorId="67262150" wp14:editId="3CD8E6B6">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2F0F" w14:textId="77777777" w:rsidR="008A758B" w:rsidRDefault="008A758B" w:rsidP="004E7C97">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3" type="#_x0000_t202" style="position:absolute;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veQLUCAAC1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8DQIG0kf&#10;gcJKAsOAjLD7QGik+onRAHukwPrHjiiGUftRwBjYpTMJahI2k0BEBU8LbDAaxaUZl9OuV3zbAPI4&#10;aELewKjU3LHYztQYxXHAYDe4ZI57zC6f5//O6rxtF78B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Ahe95AtQIAALUF&#10;AAAOAAAAAAAAAAAAAAAAACwCAABkcnMvZTJvRG9jLnhtbFBLAQItABQABgAIAAAAIQC3h6D94AAA&#10;AAwBAAAPAAAAAAAAAAAAAAAAAA0FAABkcnMvZG93bnJldi54bWxQSwUGAAAAAAQABADzAAAAGgYA&#10;AAAA&#10;" filled="f" stroked="f">
                <v:textbox inset="0,0,0,0">
                  <w:txbxContent>
                    <w:p w14:paraId="55422F0F" w14:textId="77777777" w:rsidR="008A758B" w:rsidRDefault="008A758B" w:rsidP="004E7C97">
                      <w:pPr>
                        <w:pStyle w:val="Footer"/>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240" behindDoc="0" locked="0" layoutInCell="1" allowOverlap="1" wp14:anchorId="68179620" wp14:editId="6BE74ACD">
                <wp:simplePos x="0" y="0"/>
                <wp:positionH relativeFrom="page">
                  <wp:posOffset>365760</wp:posOffset>
                </wp:positionH>
                <wp:positionV relativeFrom="page">
                  <wp:posOffset>822960</wp:posOffset>
                </wp:positionV>
                <wp:extent cx="2468880" cy="2468880"/>
                <wp:effectExtent l="0" t="0" r="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468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BB78746" w14:textId="77777777" w:rsidR="008A758B" w:rsidRPr="004A7631" w:rsidRDefault="008A758B" w:rsidP="004E7C97">
                            <w:pPr>
                              <w:pStyle w:val="Symbol"/>
                              <w:rPr>
                                <w:color w:val="CF9FCF" w:themeColor="accent1" w:themeTint="66"/>
                              </w:rPr>
                            </w:pPr>
                            <w:r w:rsidRPr="004A7631">
                              <w:rPr>
                                <w:color w:val="CF9FCF" w:themeColor="accent1"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4" style="position:absolute;margin-left:28.8pt;margin-top:64.8pt;width:194.4pt;height:19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" fillcolor="#636 [3204]" stroked="f" strokecolor="#4a7ebb" strokeweight="1.5pt">
                <v:stroke o:forcedash="t"/>
                <v:shadow opacity="22938f" mv:blur="38100f" offset="0,2pt"/>
                <v:textbox inset=",0,,7.2pt">
                  <w:txbxContent>
                    <w:p w14:paraId="0BB78746" w14:textId="77777777" w:rsidR="008A758B" w:rsidRPr="004A7631" w:rsidRDefault="008A758B" w:rsidP="004E7C97">
                      <w:pPr>
                        <w:pStyle w:val="Symbol"/>
                        <w:rPr>
                          <w:color w:val="CF9FCF" w:themeColor="accent1" w:themeTint="66"/>
                        </w:rPr>
                      </w:pPr>
                      <w:r w:rsidRPr="004A7631">
                        <w:rPr>
                          <w:color w:val="CF9FCF" w:themeColor="accent1" w:themeTint="66"/>
                        </w:rPr>
                        <w:t>+</w:t>
                      </w:r>
                    </w:p>
                  </w:txbxContent>
                </v:textbox>
                <w10:wrap anchorx="page" anchory="page"/>
              </v:rect>
            </w:pict>
          </mc:Fallback>
        </mc:AlternateContent>
      </w:r>
      <w:r w:rsidR="00FC4F19">
        <w:br w:type="page"/>
      </w:r>
      <w:r w:rsidR="00FC64B1">
        <w:rPr>
          <w:noProof/>
        </w:rPr>
        <w:lastRenderedPageBreak/>
        <mc:AlternateContent>
          <mc:Choice Requires="wps">
            <w:drawing>
              <wp:anchor distT="0" distB="0" distL="114300" distR="114300" simplePos="0" relativeHeight="251704561" behindDoc="0" locked="0" layoutInCell="1" allowOverlap="1" wp14:anchorId="7A666C66" wp14:editId="7316E03A">
                <wp:simplePos x="0" y="0"/>
                <wp:positionH relativeFrom="page">
                  <wp:posOffset>127000</wp:posOffset>
                </wp:positionH>
                <wp:positionV relativeFrom="page">
                  <wp:posOffset>5029200</wp:posOffset>
                </wp:positionV>
                <wp:extent cx="297815" cy="914400"/>
                <wp:effectExtent l="0" t="0" r="0" b="0"/>
                <wp:wrapThrough wrapText="bothSides">
                  <wp:wrapPolygon edited="0">
                    <wp:start x="600" y="0"/>
                    <wp:lineTo x="600" y="21000"/>
                    <wp:lineTo x="20400" y="21000"/>
                    <wp:lineTo x="20400" y="0"/>
                    <wp:lineTo x="600" y="0"/>
                  </wp:wrapPolygon>
                </wp:wrapThrough>
                <wp:docPr id="343" name="Text Box 34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7D07A0" w14:textId="77777777" w:rsidR="008A758B" w:rsidRDefault="008A75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3" o:spid="_x0000_s1045" type="#_x0000_t202" style="position:absolute;margin-left:10pt;margin-top:396pt;width:23.45pt;height:1in;z-index:25170456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" mv:complextextbox="1" filled="f" stroked="f">
                <v:textbox>
                  <w:txbxContent>
                    <w:p w14:paraId="707D07A0" w14:textId="77777777" w:rsidR="008A758B" w:rsidRDefault="008A758B"/>
                  </w:txbxContent>
                </v:textbox>
                <w10:wrap type="through" anchorx="page" anchory="page"/>
              </v:shape>
            </w:pict>
          </mc:Fallback>
        </mc:AlternateContent>
      </w:r>
      <w:r w:rsidR="00B43415">
        <w:rPr>
          <w:noProof/>
        </w:rPr>
        <mc:AlternateContent>
          <mc:Choice Requires="wps">
            <w:drawing>
              <wp:anchor distT="0" distB="0" distL="114300" distR="114300" simplePos="0" relativeHeight="251677937" behindDoc="0" locked="0" layoutInCell="1" allowOverlap="1" wp14:anchorId="76B16F09" wp14:editId="0D1835A6">
                <wp:simplePos x="0" y="0"/>
                <wp:positionH relativeFrom="page">
                  <wp:posOffset>365760</wp:posOffset>
                </wp:positionH>
                <wp:positionV relativeFrom="page">
                  <wp:posOffset>4252595</wp:posOffset>
                </wp:positionV>
                <wp:extent cx="5702935" cy="352425"/>
                <wp:effectExtent l="0" t="0" r="0" b="3175"/>
                <wp:wrapThrough wrapText="bothSides">
                  <wp:wrapPolygon edited="0">
                    <wp:start x="96" y="0"/>
                    <wp:lineTo x="96" y="20238"/>
                    <wp:lineTo x="21357" y="20238"/>
                    <wp:lineTo x="21357" y="0"/>
                    <wp:lineTo x="96" y="0"/>
                  </wp:wrapPolygon>
                </wp:wrapThrough>
                <wp:docPr id="322" name="Text Box 322"/>
                <wp:cNvGraphicFramePr/>
                <a:graphic xmlns:a="http://schemas.openxmlformats.org/drawingml/2006/main">
                  <a:graphicData uri="http://schemas.microsoft.com/office/word/2010/wordprocessingShape">
                    <wps:wsp>
                      <wps:cNvSpPr txBox="1"/>
                      <wps:spPr>
                        <a:xfrm>
                          <a:off x="0" y="0"/>
                          <a:ext cx="5702935" cy="352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547CFC" w14:textId="74CEC857" w:rsidR="008A758B" w:rsidRPr="00B43415" w:rsidRDefault="008A758B" w:rsidP="00BC158E">
                            <w:pPr>
                              <w:rPr>
                                <w:b/>
                                <w:sz w:val="28"/>
                                <w:szCs w:val="28"/>
                              </w:rPr>
                            </w:pPr>
                            <w:r>
                              <w:rPr>
                                <w:b/>
                                <w:color w:val="FFFFFF" w:themeColor="background1"/>
                                <w:sz w:val="28"/>
                                <w:szCs w:val="28"/>
                              </w:rPr>
                              <w:t xml:space="preserve"> Part 3</w:t>
                            </w:r>
                            <w:r w:rsidRPr="00DB6ECF">
                              <w:rPr>
                                <w:b/>
                                <w:color w:val="FFFFFF" w:themeColor="background1"/>
                                <w:sz w:val="28"/>
                                <w:szCs w:val="28"/>
                              </w:rPr>
                              <w:t>:</w:t>
                            </w:r>
                            <w:r>
                              <w:rPr>
                                <w:b/>
                                <w:color w:val="FFFFFF" w:themeColor="background1"/>
                                <w:sz w:val="28"/>
                                <w:szCs w:val="28"/>
                              </w:rPr>
                              <w:t xml:space="preserve"> About Your Project: </w:t>
                            </w:r>
                            <w:r>
                              <w:rPr>
                                <w:b/>
                                <w:sz w:val="28"/>
                                <w:szCs w:val="28"/>
                              </w:rPr>
                              <w:t>Please write in paragraphs, not 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46" type="#_x0000_t202" style="position:absolute;margin-left:28.8pt;margin-top:334.85pt;width:449.05pt;height:27.75pt;z-index:25167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FCtYCAAAi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" mv:complextextbox="1" filled="f" stroked="f">
                <v:textbox>
                  <w:txbxContent>
                    <w:p w14:paraId="34547CFC" w14:textId="74CEC857" w:rsidR="008A758B" w:rsidRPr="00B43415" w:rsidRDefault="008A758B" w:rsidP="00BC158E">
                      <w:pPr>
                        <w:rPr>
                          <w:b/>
                          <w:sz w:val="28"/>
                          <w:szCs w:val="28"/>
                        </w:rPr>
                      </w:pPr>
                      <w:r>
                        <w:rPr>
                          <w:b/>
                          <w:color w:val="FFFFFF" w:themeColor="background1"/>
                          <w:sz w:val="28"/>
                          <w:szCs w:val="28"/>
                        </w:rPr>
                        <w:t xml:space="preserve"> Part 3</w:t>
                      </w:r>
                      <w:r w:rsidRPr="00DB6ECF">
                        <w:rPr>
                          <w:b/>
                          <w:color w:val="FFFFFF" w:themeColor="background1"/>
                          <w:sz w:val="28"/>
                          <w:szCs w:val="28"/>
                        </w:rPr>
                        <w:t>:</w:t>
                      </w:r>
                      <w:r>
                        <w:rPr>
                          <w:b/>
                          <w:color w:val="FFFFFF" w:themeColor="background1"/>
                          <w:sz w:val="28"/>
                          <w:szCs w:val="28"/>
                        </w:rPr>
                        <w:t xml:space="preserve"> About Your Project: </w:t>
                      </w:r>
                      <w:r>
                        <w:rPr>
                          <w:b/>
                          <w:sz w:val="28"/>
                          <w:szCs w:val="28"/>
                        </w:rPr>
                        <w:t>Please write in paragraphs, not lists</w:t>
                      </w:r>
                    </w:p>
                  </w:txbxContent>
                </v:textbox>
                <w10:wrap type="through" anchorx="page" anchory="page"/>
              </v:shape>
            </w:pict>
          </mc:Fallback>
        </mc:AlternateContent>
      </w:r>
      <w:r w:rsidR="00B43415">
        <w:rPr>
          <w:noProof/>
        </w:rPr>
        <mc:AlternateContent>
          <mc:Choice Requires="wps">
            <w:drawing>
              <wp:anchor distT="0" distB="0" distL="114300" distR="114300" simplePos="0" relativeHeight="251673841" behindDoc="0" locked="0" layoutInCell="1" allowOverlap="1" wp14:anchorId="11747E26" wp14:editId="120854A8">
                <wp:simplePos x="0" y="0"/>
                <wp:positionH relativeFrom="page">
                  <wp:posOffset>838200</wp:posOffset>
                </wp:positionH>
                <wp:positionV relativeFrom="page">
                  <wp:posOffset>762000</wp:posOffset>
                </wp:positionV>
                <wp:extent cx="5581650" cy="352425"/>
                <wp:effectExtent l="0" t="0" r="0" b="3175"/>
                <wp:wrapThrough wrapText="bothSides">
                  <wp:wrapPolygon edited="0">
                    <wp:start x="98" y="0"/>
                    <wp:lineTo x="98" y="20238"/>
                    <wp:lineTo x="21428" y="20238"/>
                    <wp:lineTo x="21428" y="0"/>
                    <wp:lineTo x="98" y="0"/>
                  </wp:wrapPolygon>
                </wp:wrapThrough>
                <wp:docPr id="320" name="Text Box 320"/>
                <wp:cNvGraphicFramePr/>
                <a:graphic xmlns:a="http://schemas.openxmlformats.org/drawingml/2006/main">
                  <a:graphicData uri="http://schemas.microsoft.com/office/word/2010/wordprocessingShape">
                    <wps:wsp>
                      <wps:cNvSpPr txBox="1"/>
                      <wps:spPr>
                        <a:xfrm>
                          <a:off x="0" y="0"/>
                          <a:ext cx="5581650" cy="352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C2697F" w14:textId="44FBEC20" w:rsidR="008A758B" w:rsidRPr="00DB6ECF" w:rsidRDefault="008A758B">
                            <w:pPr>
                              <w:rPr>
                                <w:b/>
                                <w:color w:val="FFFFFF" w:themeColor="background1"/>
                                <w:sz w:val="28"/>
                                <w:szCs w:val="28"/>
                              </w:rPr>
                            </w:pPr>
                            <w:r w:rsidRPr="00DB6ECF">
                              <w:rPr>
                                <w:b/>
                                <w:color w:val="FFFFFF" w:themeColor="background1"/>
                                <w:sz w:val="28"/>
                                <w:szCs w:val="28"/>
                              </w:rPr>
                              <w:t>Part 2: Project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047" type="#_x0000_t202" style="position:absolute;margin-left:66pt;margin-top:60pt;width:439.5pt;height:27.75pt;z-index:25167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" mv:complextextbox="1" filled="f" stroked="f">
                <v:textbox>
                  <w:txbxContent>
                    <w:p w14:paraId="64C2697F" w14:textId="44FBEC20" w:rsidR="008A758B" w:rsidRPr="00DB6ECF" w:rsidRDefault="008A758B">
                      <w:pPr>
                        <w:rPr>
                          <w:b/>
                          <w:color w:val="FFFFFF" w:themeColor="background1"/>
                          <w:sz w:val="28"/>
                          <w:szCs w:val="28"/>
                        </w:rPr>
                      </w:pPr>
                      <w:r w:rsidRPr="00DB6ECF">
                        <w:rPr>
                          <w:b/>
                          <w:color w:val="FFFFFF" w:themeColor="background1"/>
                          <w:sz w:val="28"/>
                          <w:szCs w:val="28"/>
                        </w:rPr>
                        <w:t>Part 2: Project Overview:</w:t>
                      </w:r>
                    </w:p>
                  </w:txbxContent>
                </v:textbox>
                <w10:wrap type="through" anchorx="page" anchory="page"/>
              </v:shape>
            </w:pict>
          </mc:Fallback>
        </mc:AlternateContent>
      </w:r>
      <w:r w:rsidR="00B43415">
        <w:rPr>
          <w:noProof/>
        </w:rPr>
        <mc:AlternateContent>
          <mc:Choice Requires="wps">
            <w:drawing>
              <wp:anchor distT="0" distB="0" distL="114300" distR="114300" simplePos="0" relativeHeight="251683057" behindDoc="0" locked="0" layoutInCell="1" allowOverlap="1" wp14:anchorId="1DB7E42D" wp14:editId="581C2E29">
                <wp:simplePos x="0" y="0"/>
                <wp:positionH relativeFrom="page">
                  <wp:posOffset>564832</wp:posOffset>
                </wp:positionH>
                <wp:positionV relativeFrom="page">
                  <wp:posOffset>685800</wp:posOffset>
                </wp:positionV>
                <wp:extent cx="546735" cy="457200"/>
                <wp:effectExtent l="0" t="0" r="12065" b="0"/>
                <wp:wrapNone/>
                <wp:docPr id="32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DE8613" w14:textId="77777777" w:rsidR="008A758B" w:rsidRPr="009C07CB" w:rsidRDefault="008A758B" w:rsidP="00B43415">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8" type="#_x0000_t202" style="position:absolute;margin-left:44.45pt;margin-top:54pt;width:43.05pt;height:36pt;z-index:25168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" filled="f" stroked="f">
                <v:stroke o:forcedash="t"/>
                <v:textbox inset="0,0,0,0">
                  <w:txbxContent>
                    <w:p w14:paraId="1ADE8613" w14:textId="77777777" w:rsidR="008A758B" w:rsidRPr="009C07CB" w:rsidRDefault="008A758B" w:rsidP="00B43415">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B43415">
        <w:rPr>
          <w:noProof/>
        </w:rPr>
        <mc:AlternateContent>
          <mc:Choice Requires="wps">
            <w:drawing>
              <wp:anchor distT="0" distB="0" distL="114300" distR="114300" simplePos="0" relativeHeight="251681009" behindDoc="0" locked="0" layoutInCell="1" allowOverlap="1" wp14:anchorId="4BEAEA74" wp14:editId="5BEFC71E">
                <wp:simplePos x="0" y="0"/>
                <wp:positionH relativeFrom="page">
                  <wp:posOffset>380365</wp:posOffset>
                </wp:positionH>
                <wp:positionV relativeFrom="page">
                  <wp:posOffset>7099300</wp:posOffset>
                </wp:positionV>
                <wp:extent cx="7024370" cy="2273300"/>
                <wp:effectExtent l="0" t="0" r="36830" b="38100"/>
                <wp:wrapThrough wrapText="bothSides">
                  <wp:wrapPolygon edited="0">
                    <wp:start x="0" y="0"/>
                    <wp:lineTo x="0" y="21721"/>
                    <wp:lineTo x="21635" y="21721"/>
                    <wp:lineTo x="21635" y="0"/>
                    <wp:lineTo x="0" y="0"/>
                  </wp:wrapPolygon>
                </wp:wrapThrough>
                <wp:docPr id="327" name="Text Box 327"/>
                <wp:cNvGraphicFramePr/>
                <a:graphic xmlns:a="http://schemas.openxmlformats.org/drawingml/2006/main">
                  <a:graphicData uri="http://schemas.microsoft.com/office/word/2010/wordprocessingShape">
                    <wps:wsp>
                      <wps:cNvSpPr txBox="1"/>
                      <wps:spPr>
                        <a:xfrm>
                          <a:off x="0" y="0"/>
                          <a:ext cx="7024370" cy="227330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105DD6D1" w14:textId="3BA34DBF" w:rsidR="008A758B" w:rsidRPr="00BC158E" w:rsidRDefault="008A758B" w:rsidP="00B43415">
                            <w:pPr>
                              <w:rPr>
                                <w:b/>
                              </w:rPr>
                            </w:pPr>
                            <w:r>
                              <w:rPr>
                                <w:b/>
                              </w:rPr>
                              <w:t xml:space="preserve">What activities are to be conducted, and how will they be carried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49" type="#_x0000_t202" style="position:absolute;margin-left:29.95pt;margin-top:559pt;width:553.1pt;height:179pt;z-index:25168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" mv:complextextbox="1" fillcolor="#eaeae0 [663]" strokecolor="#996 [3207]" strokeweight="2pt">
                <v:textbox>
                  <w:txbxContent>
                    <w:p w14:paraId="105DD6D1" w14:textId="3BA34DBF" w:rsidR="008A758B" w:rsidRPr="00BC158E" w:rsidRDefault="008A758B" w:rsidP="00B43415">
                      <w:pPr>
                        <w:rPr>
                          <w:b/>
                        </w:rPr>
                      </w:pPr>
                      <w:r>
                        <w:rPr>
                          <w:b/>
                        </w:rPr>
                        <w:t xml:space="preserve">What activities are to be conducted, and how will they be carried out? </w:t>
                      </w:r>
                    </w:p>
                  </w:txbxContent>
                </v:textbox>
                <w10:wrap type="through" anchorx="page" anchory="page"/>
              </v:shape>
            </w:pict>
          </mc:Fallback>
        </mc:AlternateContent>
      </w:r>
      <w:r w:rsidR="00BC158E">
        <w:rPr>
          <w:noProof/>
        </w:rPr>
        <mc:AlternateContent>
          <mc:Choice Requires="wps">
            <w:drawing>
              <wp:anchor distT="0" distB="0" distL="114300" distR="114300" simplePos="0" relativeHeight="251678961" behindDoc="0" locked="0" layoutInCell="1" allowOverlap="1" wp14:anchorId="1837AFBB" wp14:editId="4731C8C3">
                <wp:simplePos x="0" y="0"/>
                <wp:positionH relativeFrom="page">
                  <wp:posOffset>393065</wp:posOffset>
                </wp:positionH>
                <wp:positionV relativeFrom="page">
                  <wp:posOffset>4699000</wp:posOffset>
                </wp:positionV>
                <wp:extent cx="6998335" cy="2095500"/>
                <wp:effectExtent l="0" t="0" r="37465" b="38100"/>
                <wp:wrapThrough wrapText="bothSides">
                  <wp:wrapPolygon edited="0">
                    <wp:start x="0" y="0"/>
                    <wp:lineTo x="0" y="21731"/>
                    <wp:lineTo x="21637" y="21731"/>
                    <wp:lineTo x="21637" y="0"/>
                    <wp:lineTo x="0" y="0"/>
                  </wp:wrapPolygon>
                </wp:wrapThrough>
                <wp:docPr id="325" name="Text Box 325"/>
                <wp:cNvGraphicFramePr/>
                <a:graphic xmlns:a="http://schemas.openxmlformats.org/drawingml/2006/main">
                  <a:graphicData uri="http://schemas.microsoft.com/office/word/2010/wordprocessingShape">
                    <wps:wsp>
                      <wps:cNvSpPr txBox="1"/>
                      <wps:spPr>
                        <a:xfrm>
                          <a:off x="0" y="0"/>
                          <a:ext cx="6998335" cy="209550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72014DD2" w14:textId="3675913E" w:rsidR="008A758B" w:rsidRPr="00BC158E" w:rsidRDefault="008A758B">
                            <w:pPr>
                              <w:rPr>
                                <w:b/>
                              </w:rPr>
                            </w:pPr>
                            <w:r>
                              <w:rPr>
                                <w:b/>
                              </w:rPr>
                              <w:t>What are the program objectives? How does the program benefit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50" type="#_x0000_t202" style="position:absolute;margin-left:30.95pt;margin-top:370pt;width:551.05pt;height:165pt;z-index:25167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" mv:complextextbox="1" fillcolor="#eaeae0 [663]" strokecolor="#996 [3207]" strokeweight="2pt">
                <v:textbox>
                  <w:txbxContent>
                    <w:p w14:paraId="72014DD2" w14:textId="3675913E" w:rsidR="008A758B" w:rsidRPr="00BC158E" w:rsidRDefault="008A758B">
                      <w:pPr>
                        <w:rPr>
                          <w:b/>
                        </w:rPr>
                      </w:pPr>
                      <w:r>
                        <w:rPr>
                          <w:b/>
                        </w:rPr>
                        <w:t>What are the program objectives? How does the program benefit society?</w:t>
                      </w:r>
                    </w:p>
                  </w:txbxContent>
                </v:textbox>
                <w10:wrap type="through" anchorx="page" anchory="page"/>
              </v:shape>
            </w:pict>
          </mc:Fallback>
        </mc:AlternateContent>
      </w:r>
      <w:r w:rsidR="00BC158E">
        <w:rPr>
          <w:noProof/>
        </w:rPr>
        <mc:AlternateContent>
          <mc:Choice Requires="wps">
            <w:drawing>
              <wp:anchor distT="0" distB="0" distL="114300" distR="114300" simplePos="0" relativeHeight="251675889" behindDoc="0" locked="0" layoutInCell="1" allowOverlap="1" wp14:anchorId="60DD53A2" wp14:editId="6A877543">
                <wp:simplePos x="0" y="0"/>
                <wp:positionH relativeFrom="page">
                  <wp:posOffset>380365</wp:posOffset>
                </wp:positionH>
                <wp:positionV relativeFrom="page">
                  <wp:posOffset>4189095</wp:posOffset>
                </wp:positionV>
                <wp:extent cx="7024370" cy="428625"/>
                <wp:effectExtent l="0" t="0" r="36830" b="28575"/>
                <wp:wrapThrough wrapText="bothSides">
                  <wp:wrapPolygon edited="0">
                    <wp:start x="0" y="0"/>
                    <wp:lineTo x="0" y="21760"/>
                    <wp:lineTo x="21635" y="21760"/>
                    <wp:lineTo x="21635" y="0"/>
                    <wp:lineTo x="0" y="0"/>
                  </wp:wrapPolygon>
                </wp:wrapThrough>
                <wp:docPr id="321" name="Rectangle 321"/>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accent4"/>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29.95pt;margin-top:329.85pt;width:553.1pt;height:33.75pt;z-index:25167588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" fillcolor="#996 [3207]" strokecolor="#996 [3207]" strokeweight="1pt">
                <w10:wrap type="through" anchorx="page" anchory="page"/>
              </v:rect>
            </w:pict>
          </mc:Fallback>
        </mc:AlternateContent>
      </w:r>
      <w:r w:rsidR="00DB6ECF">
        <w:rPr>
          <w:noProof/>
        </w:rPr>
        <mc:AlternateContent>
          <mc:Choice Requires="wps">
            <w:drawing>
              <wp:anchor distT="0" distB="0" distL="114300" distR="114300" simplePos="0" relativeHeight="251672817" behindDoc="0" locked="0" layoutInCell="1" allowOverlap="1" wp14:anchorId="4B4AFE65" wp14:editId="6FDC0C5B">
                <wp:simplePos x="0" y="0"/>
                <wp:positionH relativeFrom="page">
                  <wp:posOffset>393065</wp:posOffset>
                </wp:positionH>
                <wp:positionV relativeFrom="page">
                  <wp:posOffset>685800</wp:posOffset>
                </wp:positionV>
                <wp:extent cx="7024370" cy="428625"/>
                <wp:effectExtent l="0" t="0" r="36830" b="28575"/>
                <wp:wrapSquare wrapText="bothSides"/>
                <wp:docPr id="287" name="Rectangle 287"/>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tx2">
                            <a:lumMod val="90000"/>
                            <a:lumOff val="1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 o:spid="_x0000_s1026" style="position:absolute;margin-left:30.95pt;margin-top:54pt;width:553.1pt;height:33.75pt;z-index:25167281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" fillcolor="#48224c [2911]" strokecolor="#603060 [3044]" strokeweight="1pt">
                <w10:wrap type="square" anchorx="page" anchory="page"/>
              </v:rect>
            </w:pict>
          </mc:Fallback>
        </mc:AlternateContent>
      </w:r>
      <w:r w:rsidR="00DB6ECF">
        <w:rPr>
          <w:noProof/>
        </w:rPr>
        <mc:AlternateContent>
          <mc:Choice Requires="wps">
            <w:drawing>
              <wp:anchor distT="0" distB="0" distL="114300" distR="114300" simplePos="0" relativeHeight="251668721" behindDoc="0" locked="0" layoutInCell="1" allowOverlap="1" wp14:anchorId="74E62C3B" wp14:editId="45D31214">
                <wp:simplePos x="0" y="0"/>
                <wp:positionH relativeFrom="page">
                  <wp:posOffset>374650</wp:posOffset>
                </wp:positionH>
                <wp:positionV relativeFrom="page">
                  <wp:posOffset>1114425</wp:posOffset>
                </wp:positionV>
                <wp:extent cx="252095" cy="2848610"/>
                <wp:effectExtent l="0" t="0" r="1905" b="2540"/>
                <wp:wrapThrough wrapText="bothSides">
                  <wp:wrapPolygon edited="0">
                    <wp:start x="0" y="0"/>
                    <wp:lineTo x="0" y="21413"/>
                    <wp:lineTo x="19587" y="21413"/>
                    <wp:lineTo x="19587" y="0"/>
                    <wp:lineTo x="0" y="0"/>
                  </wp:wrapPolygon>
                </wp:wrapThrough>
                <wp:docPr id="283" name="Text Box 283"/>
                <wp:cNvGraphicFramePr/>
                <a:graphic xmlns:a="http://schemas.openxmlformats.org/drawingml/2006/main">
                  <a:graphicData uri="http://schemas.microsoft.com/office/word/2010/wordprocessingShape">
                    <wps:wsp>
                      <wps:cNvSpPr txBox="1"/>
                      <wps:spPr>
                        <a:xfrm>
                          <a:off x="0" y="0"/>
                          <a:ext cx="252095" cy="284861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11091"/>
                            </w:tblGrid>
                            <w:tr w:rsidR="008A758B" w14:paraId="7AFA810B" w14:textId="77777777" w:rsidTr="0026258E">
                              <w:trPr>
                                <w:trHeight w:val="615"/>
                              </w:trPr>
                              <w:tc>
                                <w:tcPr>
                                  <w:tcW w:w="11091" w:type="dxa"/>
                                  <w:shd w:val="clear" w:color="auto" w:fill="EFDFF1" w:themeFill="text2" w:themeFillTint="1A"/>
                                </w:tcPr>
                                <w:p w14:paraId="236BD5EC" w14:textId="5BBE2722" w:rsidR="008A758B" w:rsidRPr="00A7278F" w:rsidRDefault="008A758B" w:rsidP="00A7278F">
                                  <w:pPr>
                                    <w:rPr>
                                      <w:b/>
                                      <w:noProof/>
                                    </w:rPr>
                                  </w:pPr>
                                  <w:r>
                                    <w:rPr>
                                      <w:b/>
                                      <w:noProof/>
                                    </w:rPr>
                                    <w:t>Area of focus: place an “x:” next to a category below:</w:t>
                                  </w:r>
                                </w:p>
                              </w:tc>
                            </w:tr>
                            <w:tr w:rsidR="008A758B" w14:paraId="5989FD9F" w14:textId="77777777" w:rsidTr="0026258E">
                              <w:trPr>
                                <w:trHeight w:val="615"/>
                              </w:trPr>
                              <w:tc>
                                <w:tcPr>
                                  <w:tcW w:w="11091" w:type="dxa"/>
                                  <w:shd w:val="clear" w:color="auto" w:fill="E0E0EA" w:themeFill="accent3" w:themeFillTint="33"/>
                                </w:tcPr>
                                <w:p w14:paraId="773579AE" w14:textId="41EB9D04" w:rsidR="008A758B" w:rsidRPr="00A7278F" w:rsidRDefault="008A758B" w:rsidP="00A7278F">
                                  <w:pPr>
                                    <w:rPr>
                                      <w:b/>
                                      <w:noProof/>
                                    </w:rPr>
                                  </w:pPr>
                                  <w:r>
                                    <w:rPr>
                                      <w:noProof/>
                                    </w:rPr>
                                    <w:t xml:space="preserve">    </w:t>
                                  </w:r>
                                  <w:r>
                                    <w:rPr>
                                      <w:b/>
                                      <w:noProof/>
                                    </w:rPr>
                                    <w:t>Agriculture       Animal Rights        Community       Education      Health      Women’s Empowerment</w:t>
                                  </w:r>
                                </w:p>
                              </w:tc>
                            </w:tr>
                            <w:tr w:rsidR="008A758B" w14:paraId="5CE8B9B7" w14:textId="77777777" w:rsidTr="0026258E">
                              <w:trPr>
                                <w:trHeight w:val="615"/>
                              </w:trPr>
                              <w:tc>
                                <w:tcPr>
                                  <w:tcW w:w="11091" w:type="dxa"/>
                                  <w:shd w:val="clear" w:color="auto" w:fill="EEDBF7" w:themeFill="accent2" w:themeFillTint="1A"/>
                                </w:tcPr>
                                <w:p w14:paraId="1DD3AEE1" w14:textId="03F452B8" w:rsidR="008A758B" w:rsidRPr="00A7278F" w:rsidRDefault="008A758B" w:rsidP="00A7278F">
                                  <w:pPr>
                                    <w:rPr>
                                      <w:b/>
                                      <w:noProof/>
                                    </w:rPr>
                                  </w:pPr>
                                  <w:r>
                                    <w:rPr>
                                      <w:b/>
                                      <w:noProof/>
                                    </w:rPr>
                                    <w:t xml:space="preserve">Project Title </w:t>
                                  </w:r>
                                </w:p>
                              </w:tc>
                            </w:tr>
                            <w:tr w:rsidR="008A758B" w14:paraId="3E7AFE4E" w14:textId="77777777" w:rsidTr="0026258E">
                              <w:trPr>
                                <w:trHeight w:val="615"/>
                              </w:trPr>
                              <w:tc>
                                <w:tcPr>
                                  <w:tcW w:w="11091" w:type="dxa"/>
                                  <w:shd w:val="clear" w:color="auto" w:fill="E0E0EA" w:themeFill="accent3" w:themeFillTint="33"/>
                                </w:tcPr>
                                <w:p w14:paraId="6729825C" w14:textId="6DD5BB88" w:rsidR="008A758B" w:rsidRPr="00A7278F" w:rsidRDefault="008A758B" w:rsidP="00A7278F">
                                  <w:pPr>
                                    <w:rPr>
                                      <w:b/>
                                      <w:noProof/>
                                    </w:rPr>
                                  </w:pPr>
                                  <w:r>
                                    <w:rPr>
                                      <w:b/>
                                      <w:noProof/>
                                    </w:rPr>
                                    <w:t xml:space="preserve">Project Duration (start and completion dates) </w:t>
                                  </w:r>
                                </w:p>
                              </w:tc>
                            </w:tr>
                            <w:tr w:rsidR="008A758B" w14:paraId="74F02742" w14:textId="77777777" w:rsidTr="0026258E">
                              <w:trPr>
                                <w:trHeight w:val="615"/>
                              </w:trPr>
                              <w:tc>
                                <w:tcPr>
                                  <w:tcW w:w="11091" w:type="dxa"/>
                                  <w:shd w:val="clear" w:color="auto" w:fill="EEDBF7" w:themeFill="accent2" w:themeFillTint="1A"/>
                                </w:tcPr>
                                <w:p w14:paraId="06F36957" w14:textId="77777777" w:rsidR="008A758B" w:rsidRDefault="008A758B" w:rsidP="00A7278F">
                                  <w:pPr>
                                    <w:rPr>
                                      <w:noProof/>
                                    </w:rPr>
                                  </w:pPr>
                                  <w:r>
                                    <w:rPr>
                                      <w:b/>
                                      <w:noProof/>
                                    </w:rPr>
                                    <w:t>Project Budget:</w:t>
                                  </w:r>
                                  <w:r>
                                    <w:rPr>
                                      <w:noProof/>
                                    </w:rPr>
                                    <w:t>*</w:t>
                                  </w:r>
                                </w:p>
                                <w:p w14:paraId="0F7ACBFB" w14:textId="5970EDE8" w:rsidR="008A758B" w:rsidRPr="00100AFC" w:rsidRDefault="008A758B" w:rsidP="00A7278F">
                                  <w:pPr>
                                    <w:rPr>
                                      <w:noProof/>
                                    </w:rPr>
                                  </w:pPr>
                                </w:p>
                              </w:tc>
                            </w:tr>
                            <w:tr w:rsidR="008A758B" w14:paraId="0E9BE934" w14:textId="77777777" w:rsidTr="0026258E">
                              <w:trPr>
                                <w:trHeight w:val="615"/>
                              </w:trPr>
                              <w:tc>
                                <w:tcPr>
                                  <w:tcW w:w="11091" w:type="dxa"/>
                                  <w:shd w:val="clear" w:color="auto" w:fill="E0E0EA" w:themeFill="accent3" w:themeFillTint="33"/>
                                </w:tcPr>
                                <w:p w14:paraId="3C1F0F54" w14:textId="3D031255" w:rsidR="008A758B" w:rsidRPr="00100AFC" w:rsidRDefault="008A758B" w:rsidP="00A7278F">
                                  <w:pPr>
                                    <w:rPr>
                                      <w:noProof/>
                                    </w:rPr>
                                  </w:pPr>
                                  <w:r>
                                    <w:rPr>
                                      <w:noProof/>
                                    </w:rPr>
                                    <w:t>*</w:t>
                                  </w:r>
                                  <w:r>
                                    <w:rPr>
                                      <w:b/>
                                      <w:noProof/>
                                    </w:rPr>
                                    <w:t xml:space="preserve">Note: </w:t>
                                  </w:r>
                                  <w:r>
                                    <w:rPr>
                                      <w:noProof/>
                                    </w:rPr>
                                    <w:t xml:space="preserve">The receiving organization should not expect money as part of our project facilitation program. As such, we expect the organization to secure at least 75 percent of its funding </w:t>
                                  </w:r>
                                  <w:r>
                                    <w:rPr>
                                      <w:i/>
                                      <w:noProof/>
                                    </w:rPr>
                                    <w:t>before</w:t>
                                  </w:r>
                                  <w:r>
                                    <w:rPr>
                                      <w:noProof/>
                                    </w:rPr>
                                    <w:t xml:space="preserve"> seeking our assistance. KarmaCompany may offer funding to improve the project, or to maximize its impact through the purchase of additional resources. We are not, however, liable to issue such funding, nor should it be expected. If requiring money to create and execute your project, please seek a KarmaGrant or a KarmaLoan instead.  </w:t>
                                  </w:r>
                                </w:p>
                              </w:tc>
                            </w:tr>
                          </w:tbl>
                          <w:p w14:paraId="1A077581" w14:textId="77777777" w:rsidR="008A758B" w:rsidRDefault="008A758B" w:rsidP="00A7278F">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283" o:spid="_x0000_s1051" type="#_x0000_t202" style="position:absolute;margin-left:29.5pt;margin-top:87.75pt;width:19.85pt;height:224.3pt;z-index:25166872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" filled="f" stroked="f">
                <v:textbox style="mso-fit-shape-to-text:t" inset="5.4pt,0,5.4pt,0">
                  <w:txbxContent>
                    <w:tbl>
                      <w:tblPr>
                        <w:tblStyle w:val="TableGrid"/>
                        <w:tblW w:w="0" w:type="auto"/>
                        <w:tblLook w:val="04A0" w:firstRow="1" w:lastRow="0" w:firstColumn="1" w:lastColumn="0" w:noHBand="0" w:noVBand="1"/>
                      </w:tblPr>
                      <w:tblGrid>
                        <w:gridCol w:w="11091"/>
                      </w:tblGrid>
                      <w:tr w:rsidR="008A758B" w14:paraId="7AFA810B" w14:textId="77777777" w:rsidTr="0026258E">
                        <w:trPr>
                          <w:trHeight w:val="615"/>
                        </w:trPr>
                        <w:tc>
                          <w:tcPr>
                            <w:tcW w:w="11091" w:type="dxa"/>
                            <w:shd w:val="clear" w:color="auto" w:fill="EFDFF1" w:themeFill="text2" w:themeFillTint="1A"/>
                          </w:tcPr>
                          <w:p w14:paraId="236BD5EC" w14:textId="5BBE2722" w:rsidR="008A758B" w:rsidRPr="00A7278F" w:rsidRDefault="008A758B" w:rsidP="00A7278F">
                            <w:pPr>
                              <w:rPr>
                                <w:b/>
                                <w:noProof/>
                              </w:rPr>
                            </w:pPr>
                            <w:r>
                              <w:rPr>
                                <w:b/>
                                <w:noProof/>
                              </w:rPr>
                              <w:t>Area of focus: place an “x:” next to a category below:</w:t>
                            </w:r>
                          </w:p>
                        </w:tc>
                      </w:tr>
                      <w:tr w:rsidR="008A758B" w14:paraId="5989FD9F" w14:textId="77777777" w:rsidTr="0026258E">
                        <w:trPr>
                          <w:trHeight w:val="615"/>
                        </w:trPr>
                        <w:tc>
                          <w:tcPr>
                            <w:tcW w:w="11091" w:type="dxa"/>
                            <w:shd w:val="clear" w:color="auto" w:fill="E0E0EA" w:themeFill="accent3" w:themeFillTint="33"/>
                          </w:tcPr>
                          <w:p w14:paraId="773579AE" w14:textId="41EB9D04" w:rsidR="008A758B" w:rsidRPr="00A7278F" w:rsidRDefault="008A758B" w:rsidP="00A7278F">
                            <w:pPr>
                              <w:rPr>
                                <w:b/>
                                <w:noProof/>
                              </w:rPr>
                            </w:pPr>
                            <w:r>
                              <w:rPr>
                                <w:noProof/>
                              </w:rPr>
                              <w:t xml:space="preserve">    </w:t>
                            </w:r>
                            <w:r>
                              <w:rPr>
                                <w:b/>
                                <w:noProof/>
                              </w:rPr>
                              <w:t>Agriculture       Animal Rights        Community       Education      Health      Women’s Empowerment</w:t>
                            </w:r>
                          </w:p>
                        </w:tc>
                      </w:tr>
                      <w:tr w:rsidR="008A758B" w14:paraId="5CE8B9B7" w14:textId="77777777" w:rsidTr="0026258E">
                        <w:trPr>
                          <w:trHeight w:val="615"/>
                        </w:trPr>
                        <w:tc>
                          <w:tcPr>
                            <w:tcW w:w="11091" w:type="dxa"/>
                            <w:shd w:val="clear" w:color="auto" w:fill="EEDBF7" w:themeFill="accent2" w:themeFillTint="1A"/>
                          </w:tcPr>
                          <w:p w14:paraId="1DD3AEE1" w14:textId="03F452B8" w:rsidR="008A758B" w:rsidRPr="00A7278F" w:rsidRDefault="008A758B" w:rsidP="00A7278F">
                            <w:pPr>
                              <w:rPr>
                                <w:b/>
                                <w:noProof/>
                              </w:rPr>
                            </w:pPr>
                            <w:r>
                              <w:rPr>
                                <w:b/>
                                <w:noProof/>
                              </w:rPr>
                              <w:t xml:space="preserve">Project Title </w:t>
                            </w:r>
                          </w:p>
                        </w:tc>
                      </w:tr>
                      <w:tr w:rsidR="008A758B" w14:paraId="3E7AFE4E" w14:textId="77777777" w:rsidTr="0026258E">
                        <w:trPr>
                          <w:trHeight w:val="615"/>
                        </w:trPr>
                        <w:tc>
                          <w:tcPr>
                            <w:tcW w:w="11091" w:type="dxa"/>
                            <w:shd w:val="clear" w:color="auto" w:fill="E0E0EA" w:themeFill="accent3" w:themeFillTint="33"/>
                          </w:tcPr>
                          <w:p w14:paraId="6729825C" w14:textId="6DD5BB88" w:rsidR="008A758B" w:rsidRPr="00A7278F" w:rsidRDefault="008A758B" w:rsidP="00A7278F">
                            <w:pPr>
                              <w:rPr>
                                <w:b/>
                                <w:noProof/>
                              </w:rPr>
                            </w:pPr>
                            <w:r>
                              <w:rPr>
                                <w:b/>
                                <w:noProof/>
                              </w:rPr>
                              <w:t xml:space="preserve">Project Duration (start and completion dates) </w:t>
                            </w:r>
                          </w:p>
                        </w:tc>
                      </w:tr>
                      <w:tr w:rsidR="008A758B" w14:paraId="74F02742" w14:textId="77777777" w:rsidTr="0026258E">
                        <w:trPr>
                          <w:trHeight w:val="615"/>
                        </w:trPr>
                        <w:tc>
                          <w:tcPr>
                            <w:tcW w:w="11091" w:type="dxa"/>
                            <w:shd w:val="clear" w:color="auto" w:fill="EEDBF7" w:themeFill="accent2" w:themeFillTint="1A"/>
                          </w:tcPr>
                          <w:p w14:paraId="06F36957" w14:textId="77777777" w:rsidR="008A758B" w:rsidRDefault="008A758B" w:rsidP="00A7278F">
                            <w:pPr>
                              <w:rPr>
                                <w:noProof/>
                              </w:rPr>
                            </w:pPr>
                            <w:r>
                              <w:rPr>
                                <w:b/>
                                <w:noProof/>
                              </w:rPr>
                              <w:t>Project Budget:</w:t>
                            </w:r>
                            <w:r>
                              <w:rPr>
                                <w:noProof/>
                              </w:rPr>
                              <w:t>*</w:t>
                            </w:r>
                          </w:p>
                          <w:p w14:paraId="0F7ACBFB" w14:textId="5970EDE8" w:rsidR="008A758B" w:rsidRPr="00100AFC" w:rsidRDefault="008A758B" w:rsidP="00A7278F">
                            <w:pPr>
                              <w:rPr>
                                <w:noProof/>
                              </w:rPr>
                            </w:pPr>
                          </w:p>
                        </w:tc>
                      </w:tr>
                      <w:tr w:rsidR="008A758B" w14:paraId="0E9BE934" w14:textId="77777777" w:rsidTr="0026258E">
                        <w:trPr>
                          <w:trHeight w:val="615"/>
                        </w:trPr>
                        <w:tc>
                          <w:tcPr>
                            <w:tcW w:w="11091" w:type="dxa"/>
                            <w:shd w:val="clear" w:color="auto" w:fill="E0E0EA" w:themeFill="accent3" w:themeFillTint="33"/>
                          </w:tcPr>
                          <w:p w14:paraId="3C1F0F54" w14:textId="3D031255" w:rsidR="008A758B" w:rsidRPr="00100AFC" w:rsidRDefault="008A758B" w:rsidP="00A7278F">
                            <w:pPr>
                              <w:rPr>
                                <w:noProof/>
                              </w:rPr>
                            </w:pPr>
                            <w:r>
                              <w:rPr>
                                <w:noProof/>
                              </w:rPr>
                              <w:t>*</w:t>
                            </w:r>
                            <w:r>
                              <w:rPr>
                                <w:b/>
                                <w:noProof/>
                              </w:rPr>
                              <w:t xml:space="preserve">Note: </w:t>
                            </w:r>
                            <w:r>
                              <w:rPr>
                                <w:noProof/>
                              </w:rPr>
                              <w:t xml:space="preserve">The receiving organization should not expect money as part of our project facilitation program. As such, we expect the organization to secure at least 75 percent of its funding </w:t>
                            </w:r>
                            <w:r>
                              <w:rPr>
                                <w:i/>
                                <w:noProof/>
                              </w:rPr>
                              <w:t>before</w:t>
                            </w:r>
                            <w:r>
                              <w:rPr>
                                <w:noProof/>
                              </w:rPr>
                              <w:t xml:space="preserve"> seeking our assistance. KarmaCompany may offer funding to improve the project, or to maximize its impact through the purchase of additional resources. We are not, however, liable to issue such funding, nor should it be expected. If requiring money to create and execute your project, please seek a KarmaGrant or a KarmaLoan instead.  </w:t>
                            </w:r>
                          </w:p>
                        </w:tc>
                      </w:tr>
                    </w:tbl>
                    <w:p w14:paraId="1A077581" w14:textId="77777777" w:rsidR="008A758B" w:rsidRDefault="008A758B" w:rsidP="00A7278F">
                      <w:pPr>
                        <w:rPr>
                          <w:noProof/>
                        </w:rPr>
                      </w:pPr>
                    </w:p>
                  </w:txbxContent>
                </v:textbox>
                <w10:wrap type="through" anchorx="page" anchory="page"/>
              </v:shape>
            </w:pict>
          </mc:Fallback>
        </mc:AlternateContent>
      </w:r>
      <w:r w:rsidR="00DB6ECF">
        <w:rPr>
          <w:noProof/>
        </w:rPr>
        <mc:AlternateContent>
          <mc:Choice Requires="wps">
            <w:drawing>
              <wp:anchor distT="0" distB="0" distL="114300" distR="114300" simplePos="0" relativeHeight="251669745" behindDoc="0" locked="0" layoutInCell="1" allowOverlap="1" wp14:anchorId="734C1B70" wp14:editId="68246FF7">
                <wp:simplePos x="0" y="0"/>
                <wp:positionH relativeFrom="page">
                  <wp:posOffset>838200</wp:posOffset>
                </wp:positionH>
                <wp:positionV relativeFrom="page">
                  <wp:posOffset>6997700</wp:posOffset>
                </wp:positionV>
                <wp:extent cx="297815" cy="914400"/>
                <wp:effectExtent l="0" t="0" r="0" b="0"/>
                <wp:wrapThrough wrapText="bothSides">
                  <wp:wrapPolygon edited="0">
                    <wp:start x="78" y="0"/>
                    <wp:lineTo x="78" y="21000"/>
                    <wp:lineTo x="21429" y="21000"/>
                    <wp:lineTo x="21429" y="0"/>
                    <wp:lineTo x="78" y="0"/>
                  </wp:wrapPolygon>
                </wp:wrapThrough>
                <wp:docPr id="284" name="Text Box 28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91AD27" w14:textId="77777777" w:rsidR="008A758B" w:rsidRDefault="008A758B"/>
                          <w:p w14:paraId="64AC9D4A" w14:textId="77777777" w:rsidR="008A758B" w:rsidRPr="00020D53" w:rsidRDefault="008A758B" w:rsidP="004E7C97">
                            <w:pPr>
                              <w:pStyle w:val="Heading3"/>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4" o:spid="_x0000_s1052" type="#_x0000_t202" style="position:absolute;margin-left:66pt;margin-top:551pt;width:23.45pt;height:1in;z-index:25166974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" mv:complextextbox="1" filled="f" stroked="f">
                <v:textbox>
                  <w:txbxContent>
                    <w:p w14:paraId="7991AD27" w14:textId="77777777" w:rsidR="008A758B" w:rsidRDefault="008A758B"/>
                    <w:p w14:paraId="64AC9D4A" w14:textId="77777777" w:rsidR="008A758B" w:rsidRPr="00020D53" w:rsidRDefault="008A758B" w:rsidP="004E7C97">
                      <w:pPr>
                        <w:pStyle w:val="Heading3"/>
                      </w:pPr>
                    </w:p>
                  </w:txbxContent>
                </v:textbox>
                <w10:wrap type="through" anchorx="page" anchory="page"/>
              </v:shape>
            </w:pict>
          </mc:Fallback>
        </mc:AlternateContent>
      </w:r>
      <w:r w:rsidR="00FC4F19">
        <w:br w:type="page"/>
      </w:r>
      <w:r w:rsidR="005B345E">
        <w:rPr>
          <w:noProof/>
        </w:rPr>
        <w:lastRenderedPageBreak/>
        <mc:AlternateContent>
          <mc:Choice Requires="wps">
            <w:drawing>
              <wp:anchor distT="0" distB="0" distL="114300" distR="114300" simplePos="0" relativeHeight="251732209" behindDoc="0" locked="0" layoutInCell="1" allowOverlap="1" wp14:anchorId="6114A861" wp14:editId="4A5D8400">
                <wp:simplePos x="0" y="0"/>
                <wp:positionH relativeFrom="page">
                  <wp:posOffset>382270</wp:posOffset>
                </wp:positionH>
                <wp:positionV relativeFrom="page">
                  <wp:posOffset>8943975</wp:posOffset>
                </wp:positionV>
                <wp:extent cx="7024370" cy="428625"/>
                <wp:effectExtent l="0" t="0" r="36830" b="28575"/>
                <wp:wrapThrough wrapText="bothSides">
                  <wp:wrapPolygon edited="0">
                    <wp:start x="0" y="0"/>
                    <wp:lineTo x="0" y="21760"/>
                    <wp:lineTo x="21635" y="21760"/>
                    <wp:lineTo x="21635"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accent4"/>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0.1pt;margin-top:704.25pt;width:553.1pt;height:33.75pt;z-index:25173220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" fillcolor="#996 [3207]" strokecolor="#996 [3207]" strokeweight="1pt">
                <w10:wrap type="through" anchorx="page" anchory="page"/>
              </v:rect>
            </w:pict>
          </mc:Fallback>
        </mc:AlternateContent>
      </w:r>
      <w:r w:rsidR="005B5EF2">
        <w:rPr>
          <w:noProof/>
        </w:rPr>
        <mc:AlternateContent>
          <mc:Choice Requires="wps">
            <w:drawing>
              <wp:anchor distT="0" distB="0" distL="114300" distR="114300" simplePos="0" relativeHeight="251687153" behindDoc="0" locked="0" layoutInCell="1" allowOverlap="1" wp14:anchorId="68E56183" wp14:editId="75C75386">
                <wp:simplePos x="0" y="0"/>
                <wp:positionH relativeFrom="page">
                  <wp:posOffset>388620</wp:posOffset>
                </wp:positionH>
                <wp:positionV relativeFrom="page">
                  <wp:posOffset>3429000</wp:posOffset>
                </wp:positionV>
                <wp:extent cx="7024370" cy="2209800"/>
                <wp:effectExtent l="0" t="0" r="36830" b="25400"/>
                <wp:wrapSquare wrapText="bothSides"/>
                <wp:docPr id="331" name="Text Box 331"/>
                <wp:cNvGraphicFramePr/>
                <a:graphic xmlns:a="http://schemas.openxmlformats.org/drawingml/2006/main">
                  <a:graphicData uri="http://schemas.microsoft.com/office/word/2010/wordprocessingShape">
                    <wps:wsp>
                      <wps:cNvSpPr txBox="1"/>
                      <wps:spPr>
                        <a:xfrm>
                          <a:off x="0" y="0"/>
                          <a:ext cx="7024370" cy="220980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40E26141" w14:textId="47B9CD7C" w:rsidR="008A758B" w:rsidRDefault="008A758B" w:rsidP="00B43415">
                            <w:pPr>
                              <w:rPr>
                                <w:b/>
                              </w:rPr>
                            </w:pPr>
                            <w:r>
                              <w:rPr>
                                <w:b/>
                              </w:rPr>
                              <w:t>Who are the project beneficiaries (direct and indirect)?</w:t>
                            </w:r>
                          </w:p>
                          <w:p w14:paraId="651C733E" w14:textId="77777777" w:rsidR="008A758B" w:rsidRDefault="008A758B" w:rsidP="00B43415">
                            <w:pPr>
                              <w:rPr>
                                <w:b/>
                              </w:rPr>
                            </w:pPr>
                          </w:p>
                          <w:p w14:paraId="76878070" w14:textId="324ED6E1" w:rsidR="008A758B" w:rsidRDefault="008A758B" w:rsidP="00B43415">
                            <w:pPr>
                              <w:rPr>
                                <w:b/>
                              </w:rPr>
                            </w:pPr>
                            <w:r>
                              <w:rPr>
                                <w:b/>
                              </w:rPr>
                              <w:t>How will you target these beneficiaries, and what are the incentives to take advantage of the project’s offerings?</w:t>
                            </w:r>
                          </w:p>
                          <w:p w14:paraId="43513936" w14:textId="77777777" w:rsidR="008A758B" w:rsidRDefault="008A758B" w:rsidP="00B43415">
                            <w:pPr>
                              <w:rPr>
                                <w:b/>
                              </w:rPr>
                            </w:pPr>
                          </w:p>
                          <w:p w14:paraId="1E0C9513" w14:textId="77777777" w:rsidR="008A758B" w:rsidRDefault="008A758B" w:rsidP="00B43415">
                            <w:pPr>
                              <w:rPr>
                                <w:b/>
                              </w:rPr>
                            </w:pPr>
                          </w:p>
                          <w:p w14:paraId="63BFC62D" w14:textId="77777777" w:rsidR="008A758B" w:rsidRDefault="008A758B" w:rsidP="00B43415">
                            <w:pPr>
                              <w:rPr>
                                <w:b/>
                              </w:rPr>
                            </w:pPr>
                          </w:p>
                          <w:p w14:paraId="4F22A91A" w14:textId="77777777" w:rsidR="008A758B" w:rsidRDefault="008A758B" w:rsidP="00B43415">
                            <w:pPr>
                              <w:rPr>
                                <w:b/>
                              </w:rPr>
                            </w:pPr>
                          </w:p>
                          <w:p w14:paraId="7FBE34D7" w14:textId="77777777" w:rsidR="008A758B" w:rsidRDefault="008A758B" w:rsidP="00B43415">
                            <w:pPr>
                              <w:rPr>
                                <w:b/>
                              </w:rPr>
                            </w:pPr>
                          </w:p>
                          <w:p w14:paraId="58CDF835" w14:textId="77777777" w:rsidR="008A758B" w:rsidRDefault="008A758B" w:rsidP="00B43415">
                            <w:pPr>
                              <w:rPr>
                                <w:b/>
                              </w:rPr>
                            </w:pPr>
                          </w:p>
                          <w:p w14:paraId="70B7DFFB" w14:textId="77777777" w:rsidR="008A758B" w:rsidRDefault="008A758B" w:rsidP="00B43415">
                            <w:pPr>
                              <w:rPr>
                                <w:b/>
                              </w:rPr>
                            </w:pPr>
                          </w:p>
                          <w:p w14:paraId="2B9045AE" w14:textId="77777777" w:rsidR="008A758B" w:rsidRDefault="008A758B" w:rsidP="00B43415">
                            <w:pPr>
                              <w:rPr>
                                <w:b/>
                              </w:rPr>
                            </w:pPr>
                          </w:p>
                          <w:p w14:paraId="47573688" w14:textId="77777777" w:rsidR="008A758B" w:rsidRDefault="008A758B" w:rsidP="00B43415">
                            <w:pPr>
                              <w:rPr>
                                <w:b/>
                              </w:rPr>
                            </w:pPr>
                          </w:p>
                          <w:p w14:paraId="77D3E455" w14:textId="77777777" w:rsidR="008A758B" w:rsidRDefault="008A758B" w:rsidP="00B43415">
                            <w:pPr>
                              <w:rPr>
                                <w:b/>
                              </w:rPr>
                            </w:pPr>
                          </w:p>
                          <w:p w14:paraId="16EB846C" w14:textId="77777777" w:rsidR="008A758B" w:rsidRDefault="008A758B" w:rsidP="00B43415">
                            <w:pPr>
                              <w:rPr>
                                <w:b/>
                              </w:rPr>
                            </w:pPr>
                          </w:p>
                          <w:p w14:paraId="6443DA4E" w14:textId="77777777" w:rsidR="008A758B" w:rsidRDefault="008A758B" w:rsidP="00B43415">
                            <w:pPr>
                              <w:rPr>
                                <w:b/>
                              </w:rPr>
                            </w:pPr>
                          </w:p>
                          <w:p w14:paraId="1A1ACF96" w14:textId="77777777" w:rsidR="008A758B" w:rsidRDefault="008A758B" w:rsidP="00B43415">
                            <w:pPr>
                              <w:rPr>
                                <w:b/>
                              </w:rPr>
                            </w:pPr>
                          </w:p>
                          <w:p w14:paraId="119A5A87" w14:textId="77777777" w:rsidR="008A758B" w:rsidRDefault="008A758B" w:rsidP="00B43415">
                            <w:pPr>
                              <w:rPr>
                                <w:b/>
                              </w:rPr>
                            </w:pPr>
                          </w:p>
                          <w:p w14:paraId="698FA6E3" w14:textId="77777777" w:rsidR="008A758B" w:rsidRDefault="008A758B" w:rsidP="00B43415">
                            <w:pPr>
                              <w:rPr>
                                <w:b/>
                              </w:rPr>
                            </w:pPr>
                          </w:p>
                          <w:p w14:paraId="470234FF" w14:textId="77777777" w:rsidR="008A758B" w:rsidRDefault="008A758B" w:rsidP="00B43415">
                            <w:pPr>
                              <w:rPr>
                                <w:b/>
                              </w:rPr>
                            </w:pPr>
                          </w:p>
                          <w:p w14:paraId="3AB7EF02" w14:textId="77777777" w:rsidR="008A758B" w:rsidRDefault="008A758B" w:rsidP="00B43415">
                            <w:pPr>
                              <w:rPr>
                                <w:b/>
                              </w:rPr>
                            </w:pPr>
                          </w:p>
                          <w:p w14:paraId="3D58E76F" w14:textId="77777777" w:rsidR="008A758B" w:rsidRDefault="008A758B" w:rsidP="00B43415">
                            <w:pPr>
                              <w:rPr>
                                <w:b/>
                              </w:rPr>
                            </w:pPr>
                          </w:p>
                          <w:p w14:paraId="16B360A6" w14:textId="77777777" w:rsidR="008A758B" w:rsidRDefault="008A758B" w:rsidP="00B43415">
                            <w:pPr>
                              <w:rPr>
                                <w:b/>
                              </w:rPr>
                            </w:pPr>
                          </w:p>
                          <w:p w14:paraId="7A8F732E" w14:textId="77777777" w:rsidR="008A758B" w:rsidRDefault="008A758B" w:rsidP="00B43415">
                            <w:pPr>
                              <w:rPr>
                                <w:b/>
                              </w:rPr>
                            </w:pPr>
                          </w:p>
                          <w:p w14:paraId="6C42925C" w14:textId="77777777" w:rsidR="008A758B" w:rsidRDefault="008A758B" w:rsidP="00B43415">
                            <w:pPr>
                              <w:rPr>
                                <w:b/>
                              </w:rPr>
                            </w:pPr>
                          </w:p>
                          <w:p w14:paraId="50F5CDEE" w14:textId="77777777" w:rsidR="008A758B" w:rsidRDefault="008A758B" w:rsidP="00B43415">
                            <w:pPr>
                              <w:rPr>
                                <w:b/>
                              </w:rPr>
                            </w:pPr>
                          </w:p>
                          <w:p w14:paraId="00E9FCB4" w14:textId="77777777" w:rsidR="008A758B" w:rsidRPr="00BC158E" w:rsidRDefault="008A758B" w:rsidP="00B4341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53" type="#_x0000_t202" style="position:absolute;margin-left:30.6pt;margin-top:270pt;width:553.1pt;height:174pt;z-index:251687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" mv:complextextbox="1" fillcolor="#eaeae0 [663]" strokecolor="#996 [3207]" strokeweight="2pt">
                <v:textbox>
                  <w:txbxContent>
                    <w:p w14:paraId="40E26141" w14:textId="47B9CD7C" w:rsidR="008A758B" w:rsidRDefault="008A758B" w:rsidP="00B43415">
                      <w:pPr>
                        <w:rPr>
                          <w:b/>
                        </w:rPr>
                      </w:pPr>
                      <w:r>
                        <w:rPr>
                          <w:b/>
                        </w:rPr>
                        <w:t>Who are the project beneficiaries (direct and indirect)?</w:t>
                      </w:r>
                    </w:p>
                    <w:p w14:paraId="651C733E" w14:textId="77777777" w:rsidR="008A758B" w:rsidRDefault="008A758B" w:rsidP="00B43415">
                      <w:pPr>
                        <w:rPr>
                          <w:b/>
                        </w:rPr>
                      </w:pPr>
                    </w:p>
                    <w:p w14:paraId="76878070" w14:textId="324ED6E1" w:rsidR="008A758B" w:rsidRDefault="008A758B" w:rsidP="00B43415">
                      <w:pPr>
                        <w:rPr>
                          <w:b/>
                        </w:rPr>
                      </w:pPr>
                      <w:r>
                        <w:rPr>
                          <w:b/>
                        </w:rPr>
                        <w:t>How will you target these beneficiaries, and what are the incentives to take advantage of the project’s offerings?</w:t>
                      </w:r>
                    </w:p>
                    <w:p w14:paraId="43513936" w14:textId="77777777" w:rsidR="008A758B" w:rsidRDefault="008A758B" w:rsidP="00B43415">
                      <w:pPr>
                        <w:rPr>
                          <w:b/>
                        </w:rPr>
                      </w:pPr>
                    </w:p>
                    <w:p w14:paraId="1E0C9513" w14:textId="77777777" w:rsidR="008A758B" w:rsidRDefault="008A758B" w:rsidP="00B43415">
                      <w:pPr>
                        <w:rPr>
                          <w:b/>
                        </w:rPr>
                      </w:pPr>
                    </w:p>
                    <w:p w14:paraId="63BFC62D" w14:textId="77777777" w:rsidR="008A758B" w:rsidRDefault="008A758B" w:rsidP="00B43415">
                      <w:pPr>
                        <w:rPr>
                          <w:b/>
                        </w:rPr>
                      </w:pPr>
                    </w:p>
                    <w:p w14:paraId="4F22A91A" w14:textId="77777777" w:rsidR="008A758B" w:rsidRDefault="008A758B" w:rsidP="00B43415">
                      <w:pPr>
                        <w:rPr>
                          <w:b/>
                        </w:rPr>
                      </w:pPr>
                    </w:p>
                    <w:p w14:paraId="7FBE34D7" w14:textId="77777777" w:rsidR="008A758B" w:rsidRDefault="008A758B" w:rsidP="00B43415">
                      <w:pPr>
                        <w:rPr>
                          <w:b/>
                        </w:rPr>
                      </w:pPr>
                    </w:p>
                    <w:p w14:paraId="58CDF835" w14:textId="77777777" w:rsidR="008A758B" w:rsidRDefault="008A758B" w:rsidP="00B43415">
                      <w:pPr>
                        <w:rPr>
                          <w:b/>
                        </w:rPr>
                      </w:pPr>
                    </w:p>
                    <w:p w14:paraId="70B7DFFB" w14:textId="77777777" w:rsidR="008A758B" w:rsidRDefault="008A758B" w:rsidP="00B43415">
                      <w:pPr>
                        <w:rPr>
                          <w:b/>
                        </w:rPr>
                      </w:pPr>
                    </w:p>
                    <w:p w14:paraId="2B9045AE" w14:textId="77777777" w:rsidR="008A758B" w:rsidRDefault="008A758B" w:rsidP="00B43415">
                      <w:pPr>
                        <w:rPr>
                          <w:b/>
                        </w:rPr>
                      </w:pPr>
                    </w:p>
                    <w:p w14:paraId="47573688" w14:textId="77777777" w:rsidR="008A758B" w:rsidRDefault="008A758B" w:rsidP="00B43415">
                      <w:pPr>
                        <w:rPr>
                          <w:b/>
                        </w:rPr>
                      </w:pPr>
                    </w:p>
                    <w:p w14:paraId="77D3E455" w14:textId="77777777" w:rsidR="008A758B" w:rsidRDefault="008A758B" w:rsidP="00B43415">
                      <w:pPr>
                        <w:rPr>
                          <w:b/>
                        </w:rPr>
                      </w:pPr>
                    </w:p>
                    <w:p w14:paraId="16EB846C" w14:textId="77777777" w:rsidR="008A758B" w:rsidRDefault="008A758B" w:rsidP="00B43415">
                      <w:pPr>
                        <w:rPr>
                          <w:b/>
                        </w:rPr>
                      </w:pPr>
                    </w:p>
                    <w:p w14:paraId="6443DA4E" w14:textId="77777777" w:rsidR="008A758B" w:rsidRDefault="008A758B" w:rsidP="00B43415">
                      <w:pPr>
                        <w:rPr>
                          <w:b/>
                        </w:rPr>
                      </w:pPr>
                    </w:p>
                    <w:p w14:paraId="1A1ACF96" w14:textId="77777777" w:rsidR="008A758B" w:rsidRDefault="008A758B" w:rsidP="00B43415">
                      <w:pPr>
                        <w:rPr>
                          <w:b/>
                        </w:rPr>
                      </w:pPr>
                    </w:p>
                    <w:p w14:paraId="119A5A87" w14:textId="77777777" w:rsidR="008A758B" w:rsidRDefault="008A758B" w:rsidP="00B43415">
                      <w:pPr>
                        <w:rPr>
                          <w:b/>
                        </w:rPr>
                      </w:pPr>
                    </w:p>
                    <w:p w14:paraId="698FA6E3" w14:textId="77777777" w:rsidR="008A758B" w:rsidRDefault="008A758B" w:rsidP="00B43415">
                      <w:pPr>
                        <w:rPr>
                          <w:b/>
                        </w:rPr>
                      </w:pPr>
                    </w:p>
                    <w:p w14:paraId="470234FF" w14:textId="77777777" w:rsidR="008A758B" w:rsidRDefault="008A758B" w:rsidP="00B43415">
                      <w:pPr>
                        <w:rPr>
                          <w:b/>
                        </w:rPr>
                      </w:pPr>
                    </w:p>
                    <w:p w14:paraId="3AB7EF02" w14:textId="77777777" w:rsidR="008A758B" w:rsidRDefault="008A758B" w:rsidP="00B43415">
                      <w:pPr>
                        <w:rPr>
                          <w:b/>
                        </w:rPr>
                      </w:pPr>
                    </w:p>
                    <w:p w14:paraId="3D58E76F" w14:textId="77777777" w:rsidR="008A758B" w:rsidRDefault="008A758B" w:rsidP="00B43415">
                      <w:pPr>
                        <w:rPr>
                          <w:b/>
                        </w:rPr>
                      </w:pPr>
                    </w:p>
                    <w:p w14:paraId="16B360A6" w14:textId="77777777" w:rsidR="008A758B" w:rsidRDefault="008A758B" w:rsidP="00B43415">
                      <w:pPr>
                        <w:rPr>
                          <w:b/>
                        </w:rPr>
                      </w:pPr>
                    </w:p>
                    <w:p w14:paraId="7A8F732E" w14:textId="77777777" w:rsidR="008A758B" w:rsidRDefault="008A758B" w:rsidP="00B43415">
                      <w:pPr>
                        <w:rPr>
                          <w:b/>
                        </w:rPr>
                      </w:pPr>
                    </w:p>
                    <w:p w14:paraId="6C42925C" w14:textId="77777777" w:rsidR="008A758B" w:rsidRDefault="008A758B" w:rsidP="00B43415">
                      <w:pPr>
                        <w:rPr>
                          <w:b/>
                        </w:rPr>
                      </w:pPr>
                    </w:p>
                    <w:p w14:paraId="50F5CDEE" w14:textId="77777777" w:rsidR="008A758B" w:rsidRDefault="008A758B" w:rsidP="00B43415">
                      <w:pPr>
                        <w:rPr>
                          <w:b/>
                        </w:rPr>
                      </w:pPr>
                    </w:p>
                    <w:p w14:paraId="00E9FCB4" w14:textId="77777777" w:rsidR="008A758B" w:rsidRPr="00BC158E" w:rsidRDefault="008A758B" w:rsidP="00B43415">
                      <w:pPr>
                        <w:rPr>
                          <w:b/>
                        </w:rPr>
                      </w:pPr>
                    </w:p>
                  </w:txbxContent>
                </v:textbox>
                <w10:wrap type="square" anchorx="page" anchory="page"/>
              </v:shape>
            </w:pict>
          </mc:Fallback>
        </mc:AlternateContent>
      </w:r>
      <w:r w:rsidR="00843E46">
        <w:rPr>
          <w:noProof/>
        </w:rPr>
        <mc:AlternateContent>
          <mc:Choice Requires="wps">
            <w:drawing>
              <wp:anchor distT="0" distB="0" distL="114300" distR="114300" simplePos="0" relativeHeight="251689201" behindDoc="0" locked="0" layoutInCell="1" allowOverlap="1" wp14:anchorId="7F8ECC4B" wp14:editId="7ADC2267">
                <wp:simplePos x="0" y="0"/>
                <wp:positionH relativeFrom="page">
                  <wp:posOffset>365760</wp:posOffset>
                </wp:positionH>
                <wp:positionV relativeFrom="page">
                  <wp:posOffset>6083300</wp:posOffset>
                </wp:positionV>
                <wp:extent cx="7024370" cy="2273300"/>
                <wp:effectExtent l="0" t="0" r="36830" b="38100"/>
                <wp:wrapSquare wrapText="bothSides"/>
                <wp:docPr id="332" name="Text Box 332"/>
                <wp:cNvGraphicFramePr/>
                <a:graphic xmlns:a="http://schemas.openxmlformats.org/drawingml/2006/main">
                  <a:graphicData uri="http://schemas.microsoft.com/office/word/2010/wordprocessingShape">
                    <wps:wsp>
                      <wps:cNvSpPr txBox="1"/>
                      <wps:spPr>
                        <a:xfrm>
                          <a:off x="0" y="0"/>
                          <a:ext cx="7024370" cy="227330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18FA16DD" w14:textId="2808EF84" w:rsidR="008A758B" w:rsidRPr="00BC158E" w:rsidRDefault="008A758B" w:rsidP="004663CD">
                            <w:pPr>
                              <w:rPr>
                                <w:b/>
                              </w:rPr>
                            </w:pPr>
                            <w:r>
                              <w:rPr>
                                <w:b/>
                              </w:rPr>
                              <w:t>Have you or another organization done this project before, or one of a similar nature?  If so, when?</w:t>
                            </w:r>
                          </w:p>
                          <w:p w14:paraId="133EC059" w14:textId="786DD572" w:rsidR="008A758B" w:rsidRPr="00BC158E" w:rsidRDefault="008A758B" w:rsidP="00843E4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54" type="#_x0000_t202" style="position:absolute;margin-left:28.8pt;margin-top:479pt;width:553.1pt;height:179pt;z-index:25168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" mv:complextextbox="1" fillcolor="#eaeae0 [663]" strokecolor="#996 [3207]" strokeweight="2pt">
                <v:textbox>
                  <w:txbxContent>
                    <w:p w14:paraId="18FA16DD" w14:textId="2808EF84" w:rsidR="008A758B" w:rsidRPr="00BC158E" w:rsidRDefault="008A758B" w:rsidP="004663CD">
                      <w:pPr>
                        <w:rPr>
                          <w:b/>
                        </w:rPr>
                      </w:pPr>
                      <w:r>
                        <w:rPr>
                          <w:b/>
                        </w:rPr>
                        <w:t>Have you or another organization done this project before, or one of a similar nature?  If so, when?</w:t>
                      </w:r>
                    </w:p>
                    <w:p w14:paraId="133EC059" w14:textId="786DD572" w:rsidR="008A758B" w:rsidRPr="00BC158E" w:rsidRDefault="008A758B" w:rsidP="00843E46">
                      <w:pPr>
                        <w:rPr>
                          <w:b/>
                        </w:rPr>
                      </w:pPr>
                    </w:p>
                  </w:txbxContent>
                </v:textbox>
                <w10:wrap type="square" anchorx="page" anchory="page"/>
              </v:shape>
            </w:pict>
          </mc:Fallback>
        </mc:AlternateContent>
      </w:r>
      <w:r w:rsidR="00B43415">
        <w:rPr>
          <w:noProof/>
        </w:rPr>
        <mc:AlternateContent>
          <mc:Choice Requires="wps">
            <w:drawing>
              <wp:anchor distT="0" distB="0" distL="114300" distR="114300" simplePos="0" relativeHeight="251685105" behindDoc="0" locked="0" layoutInCell="1" allowOverlap="1" wp14:anchorId="767345AB" wp14:editId="3DCDBF41">
                <wp:simplePos x="0" y="0"/>
                <wp:positionH relativeFrom="page">
                  <wp:posOffset>365760</wp:posOffset>
                </wp:positionH>
                <wp:positionV relativeFrom="page">
                  <wp:posOffset>685800</wp:posOffset>
                </wp:positionV>
                <wp:extent cx="7024370" cy="2273300"/>
                <wp:effectExtent l="0" t="0" r="36830" b="38100"/>
                <wp:wrapThrough wrapText="bothSides">
                  <wp:wrapPolygon edited="0">
                    <wp:start x="0" y="0"/>
                    <wp:lineTo x="0" y="21721"/>
                    <wp:lineTo x="21635" y="21721"/>
                    <wp:lineTo x="21635" y="0"/>
                    <wp:lineTo x="0" y="0"/>
                  </wp:wrapPolygon>
                </wp:wrapThrough>
                <wp:docPr id="330" name="Text Box 330"/>
                <wp:cNvGraphicFramePr/>
                <a:graphic xmlns:a="http://schemas.openxmlformats.org/drawingml/2006/main">
                  <a:graphicData uri="http://schemas.microsoft.com/office/word/2010/wordprocessingShape">
                    <wps:wsp>
                      <wps:cNvSpPr txBox="1"/>
                      <wps:spPr>
                        <a:xfrm>
                          <a:off x="0" y="0"/>
                          <a:ext cx="7024370" cy="227330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73EF17AE" w14:textId="08B10A7C" w:rsidR="008A758B" w:rsidRPr="00BC158E" w:rsidRDefault="008A758B" w:rsidP="00B43415">
                            <w:pPr>
                              <w:rPr>
                                <w:b/>
                              </w:rPr>
                            </w:pPr>
                            <w:r>
                              <w:rPr>
                                <w:b/>
                              </w:rPr>
                              <w:t xml:space="preserve">What resources will be utilized for project implementation (for ex. </w:t>
                            </w:r>
                            <w:proofErr w:type="gramStart"/>
                            <w:r>
                              <w:rPr>
                                <w:b/>
                              </w:rPr>
                              <w:t xml:space="preserve">Number of volunteers, staff, hired labor, equipment, materials, </w:t>
                            </w:r>
                            <w:proofErr w:type="spellStart"/>
                            <w:r>
                              <w:rPr>
                                <w:b/>
                              </w:rPr>
                              <w:t>etc</w:t>
                            </w:r>
                            <w:proofErr w:type="spellEnd"/>
                            <w:r>
                              <w:rPr>
                                <w: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55" type="#_x0000_t202" style="position:absolute;margin-left:28.8pt;margin-top:54pt;width:553.1pt;height:179pt;z-index:251685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" mv:complextextbox="1" fillcolor="#eaeae0 [663]" strokecolor="#996 [3207]" strokeweight="2pt">
                <v:textbox>
                  <w:txbxContent>
                    <w:p w14:paraId="73EF17AE" w14:textId="08B10A7C" w:rsidR="008A758B" w:rsidRPr="00BC158E" w:rsidRDefault="008A758B" w:rsidP="00B43415">
                      <w:pPr>
                        <w:rPr>
                          <w:b/>
                        </w:rPr>
                      </w:pPr>
                      <w:r>
                        <w:rPr>
                          <w:b/>
                        </w:rPr>
                        <w:t xml:space="preserve">What resources will be utilized for project implementation (for ex. </w:t>
                      </w:r>
                      <w:proofErr w:type="gramStart"/>
                      <w:r>
                        <w:rPr>
                          <w:b/>
                        </w:rPr>
                        <w:t xml:space="preserve">Number of volunteers, staff, hired labor, equipment, materials, </w:t>
                      </w:r>
                      <w:proofErr w:type="spellStart"/>
                      <w:r>
                        <w:rPr>
                          <w:b/>
                        </w:rPr>
                        <w:t>etc</w:t>
                      </w:r>
                      <w:proofErr w:type="spellEnd"/>
                      <w:r>
                        <w:rPr>
                          <w:b/>
                        </w:rPr>
                        <w:t>)?</w:t>
                      </w:r>
                      <w:proofErr w:type="gramEnd"/>
                    </w:p>
                  </w:txbxContent>
                </v:textbox>
                <w10:wrap type="through" anchorx="page" anchory="page"/>
              </v:shape>
            </w:pict>
          </mc:Fallback>
        </mc:AlternateContent>
      </w:r>
      <w:r w:rsidR="00FC4F19">
        <w:br w:type="page"/>
      </w:r>
      <w:r w:rsidR="006E5F2D">
        <w:rPr>
          <w:noProof/>
        </w:rPr>
        <w:lastRenderedPageBreak/>
        <mc:AlternateContent>
          <mc:Choice Requires="wps">
            <w:drawing>
              <wp:anchor distT="0" distB="0" distL="114300" distR="114300" simplePos="0" relativeHeight="251712753" behindDoc="0" locked="0" layoutInCell="1" allowOverlap="1" wp14:anchorId="58472B4B" wp14:editId="4B77BBD6">
                <wp:simplePos x="0" y="0"/>
                <wp:positionH relativeFrom="page">
                  <wp:posOffset>372745</wp:posOffset>
                </wp:positionH>
                <wp:positionV relativeFrom="page">
                  <wp:posOffset>4906010</wp:posOffset>
                </wp:positionV>
                <wp:extent cx="7024370" cy="2063750"/>
                <wp:effectExtent l="0" t="0" r="36830" b="19050"/>
                <wp:wrapSquare wrapText="bothSides"/>
                <wp:docPr id="347" name="Text Box 347"/>
                <wp:cNvGraphicFramePr/>
                <a:graphic xmlns:a="http://schemas.openxmlformats.org/drawingml/2006/main">
                  <a:graphicData uri="http://schemas.microsoft.com/office/word/2010/wordprocessingShape">
                    <wps:wsp>
                      <wps:cNvSpPr txBox="1"/>
                      <wps:spPr>
                        <a:xfrm>
                          <a:off x="0" y="0"/>
                          <a:ext cx="7024370" cy="206375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4CBCD4E6" w14:textId="1F7695B8" w:rsidR="008A758B" w:rsidRPr="00BC158E" w:rsidRDefault="008A758B" w:rsidP="0026258E">
                            <w:pPr>
                              <w:rPr>
                                <w:b/>
                              </w:rPr>
                            </w:pPr>
                            <w:r>
                              <w:rPr>
                                <w:b/>
                              </w:rPr>
                              <w:t>What are the project’s biggest obstacles, and how does the organization anticipate overcoming them</w:t>
                            </w:r>
                            <w:proofErr w:type="gramStart"/>
                            <w:r>
                              <w:rPr>
                                <w:b/>
                              </w:rPr>
                              <w:t>?:</w:t>
                            </w:r>
                            <w:proofErr w:type="gramEnd"/>
                          </w:p>
                          <w:p w14:paraId="034063B6" w14:textId="77777777" w:rsidR="008A758B" w:rsidRPr="00BC158E" w:rsidRDefault="008A758B" w:rsidP="0026258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56" type="#_x0000_t202" style="position:absolute;margin-left:29.35pt;margin-top:386.3pt;width:553.1pt;height:162.5pt;z-index:2517127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" mv:complextextbox="1" fillcolor="#eaeae0 [663]" strokecolor="#996 [3207]" strokeweight="2pt">
                <v:textbox>
                  <w:txbxContent>
                    <w:p w14:paraId="4CBCD4E6" w14:textId="1F7695B8" w:rsidR="008A758B" w:rsidRPr="00BC158E" w:rsidRDefault="008A758B" w:rsidP="0026258E">
                      <w:pPr>
                        <w:rPr>
                          <w:b/>
                        </w:rPr>
                      </w:pPr>
                      <w:r>
                        <w:rPr>
                          <w:b/>
                        </w:rPr>
                        <w:t>What are the project’s biggest obstacles, and how does the organization anticipate overcoming them</w:t>
                      </w:r>
                      <w:proofErr w:type="gramStart"/>
                      <w:r>
                        <w:rPr>
                          <w:b/>
                        </w:rPr>
                        <w:t>?:</w:t>
                      </w:r>
                      <w:proofErr w:type="gramEnd"/>
                    </w:p>
                    <w:p w14:paraId="034063B6" w14:textId="77777777" w:rsidR="008A758B" w:rsidRPr="00BC158E" w:rsidRDefault="008A758B" w:rsidP="0026258E">
                      <w:pPr>
                        <w:rPr>
                          <w:b/>
                        </w:rPr>
                      </w:pPr>
                    </w:p>
                  </w:txbxContent>
                </v:textbox>
                <w10:wrap type="square" anchorx="page" anchory="page"/>
              </v:shape>
            </w:pict>
          </mc:Fallback>
        </mc:AlternateContent>
      </w:r>
      <w:r w:rsidR="006E5F2D">
        <w:rPr>
          <w:noProof/>
        </w:rPr>
        <mc:AlternateContent>
          <mc:Choice Requires="wps">
            <w:drawing>
              <wp:anchor distT="0" distB="0" distL="114300" distR="114300" simplePos="0" relativeHeight="251708657" behindDoc="0" locked="0" layoutInCell="1" allowOverlap="1" wp14:anchorId="181B4F38" wp14:editId="0711A871">
                <wp:simplePos x="0" y="0"/>
                <wp:positionH relativeFrom="page">
                  <wp:posOffset>365760</wp:posOffset>
                </wp:positionH>
                <wp:positionV relativeFrom="page">
                  <wp:posOffset>2429510</wp:posOffset>
                </wp:positionV>
                <wp:extent cx="7024370" cy="2174875"/>
                <wp:effectExtent l="0" t="0" r="36830" b="34925"/>
                <wp:wrapSquare wrapText="bothSides"/>
                <wp:docPr id="345" name="Text Box 345"/>
                <wp:cNvGraphicFramePr/>
                <a:graphic xmlns:a="http://schemas.openxmlformats.org/drawingml/2006/main">
                  <a:graphicData uri="http://schemas.microsoft.com/office/word/2010/wordprocessingShape">
                    <wps:wsp>
                      <wps:cNvSpPr txBox="1"/>
                      <wps:spPr>
                        <a:xfrm>
                          <a:off x="0" y="0"/>
                          <a:ext cx="7024370" cy="2174875"/>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11CE4A4A" w14:textId="02EA626C" w:rsidR="008A758B" w:rsidRPr="00BC158E" w:rsidRDefault="008A758B" w:rsidP="005B5EF2">
                            <w:pPr>
                              <w:rPr>
                                <w:b/>
                              </w:rPr>
                            </w:pPr>
                            <w:r>
                              <w:rPr>
                                <w:b/>
                              </w:rPr>
                              <w:t>Please detail the project’s accountability procedures (meetings, check-ins, reports, expected correspondence, etc.):</w:t>
                            </w:r>
                          </w:p>
                          <w:p w14:paraId="2A837FE5" w14:textId="77777777" w:rsidR="008A758B" w:rsidRPr="00BC158E" w:rsidRDefault="008A758B" w:rsidP="00F44A5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57" type="#_x0000_t202" style="position:absolute;margin-left:28.8pt;margin-top:191.3pt;width:553.1pt;height:171.25pt;z-index:251708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" mv:complextextbox="1" fillcolor="#eaeae0 [663]" strokecolor="#996 [3207]" strokeweight="2pt">
                <v:textbox>
                  <w:txbxContent>
                    <w:p w14:paraId="11CE4A4A" w14:textId="02EA626C" w:rsidR="008A758B" w:rsidRPr="00BC158E" w:rsidRDefault="008A758B" w:rsidP="005B5EF2">
                      <w:pPr>
                        <w:rPr>
                          <w:b/>
                        </w:rPr>
                      </w:pPr>
                      <w:r>
                        <w:rPr>
                          <w:b/>
                        </w:rPr>
                        <w:t>Please detail the project’s accountability procedures (meetings, check-ins, reports, expected correspondence, etc.):</w:t>
                      </w:r>
                    </w:p>
                    <w:p w14:paraId="2A837FE5" w14:textId="77777777" w:rsidR="008A758B" w:rsidRPr="00BC158E" w:rsidRDefault="008A758B" w:rsidP="00F44A59">
                      <w:pPr>
                        <w:rPr>
                          <w:b/>
                        </w:rPr>
                      </w:pPr>
                    </w:p>
                  </w:txbxContent>
                </v:textbox>
                <w10:wrap type="square" anchorx="page" anchory="page"/>
              </v:shape>
            </w:pict>
          </mc:Fallback>
        </mc:AlternateContent>
      </w:r>
      <w:r w:rsidR="006E5F2D">
        <w:rPr>
          <w:noProof/>
        </w:rPr>
        <mc:AlternateContent>
          <mc:Choice Requires="wps">
            <w:drawing>
              <wp:anchor distT="0" distB="0" distL="114300" distR="114300" simplePos="0" relativeHeight="251730161" behindDoc="0" locked="0" layoutInCell="1" allowOverlap="1" wp14:anchorId="35C07303" wp14:editId="4B6DD0D7">
                <wp:simplePos x="0" y="0"/>
                <wp:positionH relativeFrom="page">
                  <wp:posOffset>365760</wp:posOffset>
                </wp:positionH>
                <wp:positionV relativeFrom="page">
                  <wp:posOffset>7308850</wp:posOffset>
                </wp:positionV>
                <wp:extent cx="7024370" cy="2063750"/>
                <wp:effectExtent l="0" t="0" r="3683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7024370" cy="206375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341727DE" w14:textId="74CE6807" w:rsidR="008A758B" w:rsidRPr="00BC158E" w:rsidRDefault="008A758B" w:rsidP="006E5F2D">
                            <w:pPr>
                              <w:rPr>
                                <w:b/>
                              </w:rPr>
                            </w:pPr>
                            <w:r>
                              <w:rPr>
                                <w:b/>
                              </w:rPr>
                              <w:t xml:space="preserve">How does your organization plan on promoting the project? What </w:t>
                            </w:r>
                            <w:proofErr w:type="gramStart"/>
                            <w:r>
                              <w:rPr>
                                <w:b/>
                              </w:rPr>
                              <w:t>is your organization’s current social network outreach figures</w:t>
                            </w:r>
                            <w:proofErr w:type="gramEnd"/>
                            <w:r>
                              <w:rPr>
                                <w:b/>
                              </w:rPr>
                              <w:t xml:space="preserve"> (</w:t>
                            </w:r>
                            <w:proofErr w:type="spellStart"/>
                            <w:r>
                              <w:rPr>
                                <w:b/>
                              </w:rPr>
                              <w:t>ie</w:t>
                            </w:r>
                            <w:proofErr w:type="spellEnd"/>
                            <w:r>
                              <w:rPr>
                                <w:b/>
                              </w:rPr>
                              <w:t xml:space="preserve">, number of Facebook supporters, no. </w:t>
                            </w:r>
                            <w:proofErr w:type="gramStart"/>
                            <w:r>
                              <w:rPr>
                                <w:b/>
                              </w:rPr>
                              <w:t>of</w:t>
                            </w:r>
                            <w:proofErr w:type="gramEnd"/>
                            <w:r>
                              <w:rPr>
                                <w:b/>
                              </w:rPr>
                              <w:t xml:space="preserve"> Twitter followers, etc.)?:</w:t>
                            </w:r>
                          </w:p>
                          <w:p w14:paraId="77614151" w14:textId="77777777" w:rsidR="008A758B" w:rsidRPr="00BC158E" w:rsidRDefault="008A758B" w:rsidP="006E5F2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8" type="#_x0000_t202" style="position:absolute;margin-left:28.8pt;margin-top:575.5pt;width:553.1pt;height:162.5pt;z-index:251730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" mv:complextextbox="1" fillcolor="#eaeae0 [663]" strokecolor="#996 [3207]" strokeweight="2pt">
                <v:textbox>
                  <w:txbxContent>
                    <w:p w14:paraId="341727DE" w14:textId="74CE6807" w:rsidR="008A758B" w:rsidRPr="00BC158E" w:rsidRDefault="008A758B" w:rsidP="006E5F2D">
                      <w:pPr>
                        <w:rPr>
                          <w:b/>
                        </w:rPr>
                      </w:pPr>
                      <w:r>
                        <w:rPr>
                          <w:b/>
                        </w:rPr>
                        <w:t xml:space="preserve">How does your organization plan on promoting the project? What </w:t>
                      </w:r>
                      <w:proofErr w:type="gramStart"/>
                      <w:r>
                        <w:rPr>
                          <w:b/>
                        </w:rPr>
                        <w:t>is your organization’s current social network outreach figures</w:t>
                      </w:r>
                      <w:proofErr w:type="gramEnd"/>
                      <w:r>
                        <w:rPr>
                          <w:b/>
                        </w:rPr>
                        <w:t xml:space="preserve"> (</w:t>
                      </w:r>
                      <w:proofErr w:type="spellStart"/>
                      <w:r>
                        <w:rPr>
                          <w:b/>
                        </w:rPr>
                        <w:t>ie</w:t>
                      </w:r>
                      <w:proofErr w:type="spellEnd"/>
                      <w:r>
                        <w:rPr>
                          <w:b/>
                        </w:rPr>
                        <w:t xml:space="preserve">, number of Facebook supporters, no. </w:t>
                      </w:r>
                      <w:proofErr w:type="gramStart"/>
                      <w:r>
                        <w:rPr>
                          <w:b/>
                        </w:rPr>
                        <w:t>of</w:t>
                      </w:r>
                      <w:proofErr w:type="gramEnd"/>
                      <w:r>
                        <w:rPr>
                          <w:b/>
                        </w:rPr>
                        <w:t xml:space="preserve"> Twitter followers, etc.)?:</w:t>
                      </w:r>
                    </w:p>
                    <w:p w14:paraId="77614151" w14:textId="77777777" w:rsidR="008A758B" w:rsidRPr="00BC158E" w:rsidRDefault="008A758B" w:rsidP="006E5F2D">
                      <w:pPr>
                        <w:rPr>
                          <w:b/>
                        </w:rPr>
                      </w:pPr>
                    </w:p>
                  </w:txbxContent>
                </v:textbox>
                <w10:wrap type="square" anchorx="page" anchory="page"/>
              </v:shape>
            </w:pict>
          </mc:Fallback>
        </mc:AlternateContent>
      </w:r>
      <w:r w:rsidR="006E5F2D">
        <w:rPr>
          <w:noProof/>
        </w:rPr>
        <mc:AlternateContent>
          <mc:Choice Requires="wps">
            <w:drawing>
              <wp:anchor distT="0" distB="0" distL="114300" distR="114300" simplePos="0" relativeHeight="251706609" behindDoc="0" locked="0" layoutInCell="1" allowOverlap="1" wp14:anchorId="2C1436C3" wp14:editId="6A20CAD1">
                <wp:simplePos x="0" y="0"/>
                <wp:positionH relativeFrom="page">
                  <wp:posOffset>365760</wp:posOffset>
                </wp:positionH>
                <wp:positionV relativeFrom="page">
                  <wp:posOffset>1343025</wp:posOffset>
                </wp:positionV>
                <wp:extent cx="7024370" cy="877570"/>
                <wp:effectExtent l="0" t="0" r="36830" b="36830"/>
                <wp:wrapSquare wrapText="bothSides"/>
                <wp:docPr id="344" name="Text Box 344"/>
                <wp:cNvGraphicFramePr/>
                <a:graphic xmlns:a="http://schemas.openxmlformats.org/drawingml/2006/main">
                  <a:graphicData uri="http://schemas.microsoft.com/office/word/2010/wordprocessingShape">
                    <wps:wsp>
                      <wps:cNvSpPr txBox="1"/>
                      <wps:spPr>
                        <a:xfrm>
                          <a:off x="0" y="0"/>
                          <a:ext cx="7024370" cy="877570"/>
                        </a:xfrm>
                        <a:prstGeom prst="rect">
                          <a:avLst/>
                        </a:prstGeom>
                        <a:solidFill>
                          <a:schemeClr val="accent4">
                            <a:lumMod val="20000"/>
                            <a:lumOff val="80000"/>
                          </a:schemeClr>
                        </a:solid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235F7E03" w14:textId="4D4BDF58" w:rsidR="008A758B" w:rsidRPr="00BC158E" w:rsidRDefault="008A758B" w:rsidP="00F44A59">
                            <w:pPr>
                              <w:rPr>
                                <w:b/>
                              </w:rPr>
                            </w:pPr>
                            <w:r>
                              <w:rPr>
                                <w:b/>
                              </w:rPr>
                              <w:t>Can the program be replicated and scaled?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59" type="#_x0000_t202" style="position:absolute;margin-left:28.8pt;margin-top:105.75pt;width:553.1pt;height:69.1pt;z-index:2517066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" mv:complextextbox="1" fillcolor="#eaeae0 [663]" strokecolor="#996 [3207]" strokeweight="2pt">
                <v:textbox>
                  <w:txbxContent>
                    <w:p w14:paraId="235F7E03" w14:textId="4D4BDF58" w:rsidR="008A758B" w:rsidRPr="00BC158E" w:rsidRDefault="008A758B" w:rsidP="00F44A59">
                      <w:pPr>
                        <w:rPr>
                          <w:b/>
                        </w:rPr>
                      </w:pPr>
                      <w:r>
                        <w:rPr>
                          <w:b/>
                        </w:rPr>
                        <w:t>Can the program be replicated and scaled?</w:t>
                      </w:r>
                    </w:p>
                  </w:txbxContent>
                </v:textbox>
                <w10:wrap type="square" anchorx="page" anchory="page"/>
              </v:shape>
            </w:pict>
          </mc:Fallback>
        </mc:AlternateContent>
      </w:r>
      <w:r w:rsidR="00F44A59">
        <w:rPr>
          <w:noProof/>
        </w:rPr>
        <mc:AlternateContent>
          <mc:Choice Requires="wps">
            <w:drawing>
              <wp:anchor distT="0" distB="0" distL="114300" distR="114300" simplePos="0" relativeHeight="251691249" behindDoc="0" locked="0" layoutInCell="1" allowOverlap="1" wp14:anchorId="5AA78B04" wp14:editId="4F8A11EA">
                <wp:simplePos x="0" y="0"/>
                <wp:positionH relativeFrom="page">
                  <wp:posOffset>365760</wp:posOffset>
                </wp:positionH>
                <wp:positionV relativeFrom="page">
                  <wp:posOffset>685800</wp:posOffset>
                </wp:positionV>
                <wp:extent cx="7024370" cy="428625"/>
                <wp:effectExtent l="0" t="0" r="36830" b="28575"/>
                <wp:wrapThrough wrapText="bothSides">
                  <wp:wrapPolygon edited="0">
                    <wp:start x="0" y="0"/>
                    <wp:lineTo x="0" y="21760"/>
                    <wp:lineTo x="21635" y="21760"/>
                    <wp:lineTo x="21635" y="0"/>
                    <wp:lineTo x="0" y="0"/>
                  </wp:wrapPolygon>
                </wp:wrapThrough>
                <wp:docPr id="334" name="Rectangle 334"/>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accent4"/>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4" o:spid="_x0000_s1026" style="position:absolute;margin-left:28.8pt;margin-top:54pt;width:553.1pt;height:33.75pt;z-index:251691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" fillcolor="#996 [3207]" strokecolor="#996 [3207]" strokeweight="1pt">
                <w10:wrap type="through" anchorx="page" anchory="page"/>
              </v:rect>
            </w:pict>
          </mc:Fallback>
        </mc:AlternateContent>
      </w:r>
      <w:r w:rsidR="00761BC6">
        <w:rPr>
          <w:noProof/>
        </w:rPr>
        <mc:AlternateContent>
          <mc:Choice Requires="wps">
            <w:drawing>
              <wp:anchor distT="0" distB="0" distL="114300" distR="114300" simplePos="0" relativeHeight="251658451" behindDoc="0" locked="0" layoutInCell="1" allowOverlap="1" wp14:anchorId="5ED0F5F5" wp14:editId="7CD29B55">
                <wp:simplePos x="0" y="0"/>
                <wp:positionH relativeFrom="page">
                  <wp:posOffset>6089650</wp:posOffset>
                </wp:positionH>
                <wp:positionV relativeFrom="page">
                  <wp:posOffset>4604385</wp:posOffset>
                </wp:positionV>
                <wp:extent cx="1040130" cy="301625"/>
                <wp:effectExtent l="0" t="0" r="0" b="0"/>
                <wp:wrapTight wrapText="bothSides">
                  <wp:wrapPolygon edited="0">
                    <wp:start x="0" y="0"/>
                    <wp:lineTo x="21600" y="0"/>
                    <wp:lineTo x="21600" y="21600"/>
                    <wp:lineTo x="0" y="2160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1C1120E" w14:textId="77777777" w:rsidR="008A758B" w:rsidRDefault="008A758B" w:rsidP="004E7C97">
                            <w:pPr>
                              <w:pStyle w:val="BodyText2"/>
                            </w:pPr>
                            <w:r>
                              <w:t>- sodales.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60" type="#_x0000_t202" style="position:absolute;margin-left:479.5pt;margin-top:362.55pt;width:81.9pt;height:23.75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" filled="f" stroked="f">
                <v:stroke o:forcedash="t"/>
                <v:textbox inset="0,0,0,0">
                  <w:txbxContent>
                    <w:p w14:paraId="71C1120E" w14:textId="77777777" w:rsidR="008A758B" w:rsidRDefault="008A758B" w:rsidP="004E7C97">
                      <w:pPr>
                        <w:pStyle w:val="BodyText2"/>
                      </w:pPr>
                      <w:r>
                        <w:t>- sodales.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9" behindDoc="0" locked="0" layoutInCell="1" allowOverlap="1" wp14:anchorId="5C1ABF23" wp14:editId="09237E1B">
                <wp:simplePos x="0" y="0"/>
                <wp:positionH relativeFrom="page">
                  <wp:posOffset>5483860</wp:posOffset>
                </wp:positionH>
                <wp:positionV relativeFrom="page">
                  <wp:posOffset>2545715</wp:posOffset>
                </wp:positionV>
                <wp:extent cx="1645920" cy="506095"/>
                <wp:effectExtent l="0" t="5715" r="0" b="0"/>
                <wp:wrapTight wrapText="bothSides">
                  <wp:wrapPolygon edited="0">
                    <wp:start x="0" y="0"/>
                    <wp:lineTo x="21600" y="0"/>
                    <wp:lineTo x="21600" y="21600"/>
                    <wp:lineTo x="0" y="21600"/>
                    <wp:lineTo x="0" y="0"/>
                  </wp:wrapPolygon>
                </wp:wrapTight>
                <wp:docPr id="2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1E11108" w14:textId="77777777" w:rsidR="008A758B" w:rsidRDefault="008A758B" w:rsidP="004E7C97">
                            <w:pPr>
                              <w:pStyle w:val="BlockHeading"/>
                            </w:pPr>
                            <w:r>
                              <w:t>Etiam eu ipsum. Donec ac arcu.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61" type="#_x0000_t202" style="position:absolute;margin-left:431.8pt;margin-top:200.45pt;width:129.6pt;height:39.85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" filled="f" stroked="f">
                <v:stroke o:forcedash="t"/>
                <v:textbox inset="0,0,0,0">
                  <w:txbxContent>
                    <w:p w14:paraId="71E11108" w14:textId="77777777" w:rsidR="008A758B" w:rsidRDefault="008A758B" w:rsidP="004E7C97">
                      <w:pPr>
                        <w:pStyle w:val="BlockHeading"/>
                      </w:pPr>
                      <w:r>
                        <w:t>Etiam eu ipsum. Donec ac arcu.</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50" behindDoc="0" locked="0" layoutInCell="1" allowOverlap="1" wp14:anchorId="31A983DD" wp14:editId="56A2EB33">
                <wp:simplePos x="0" y="0"/>
                <wp:positionH relativeFrom="page">
                  <wp:posOffset>5483860</wp:posOffset>
                </wp:positionH>
                <wp:positionV relativeFrom="page">
                  <wp:posOffset>3193415</wp:posOffset>
                </wp:positionV>
                <wp:extent cx="1645920" cy="1347470"/>
                <wp:effectExtent l="0" t="5715" r="0" b="5715"/>
                <wp:wrapTight wrapText="bothSides">
                  <wp:wrapPolygon edited="0">
                    <wp:start x="0" y="0"/>
                    <wp:lineTo x="21600" y="0"/>
                    <wp:lineTo x="21600" y="21600"/>
                    <wp:lineTo x="0" y="21600"/>
                    <wp:lineTo x="0" y="0"/>
                  </wp:wrapPolygon>
                </wp:wrapTight>
                <wp:docPr id="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87CF87B" w14:textId="77777777" w:rsidR="008A758B" w:rsidRDefault="008A758B" w:rsidP="004E7C97">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62" type="#_x0000_t202" style="position:absolute;margin-left:431.8pt;margin-top:251.45pt;width:129.6pt;height:106.1pt;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" mv:complextextbox="1" filled="f" stroked="f">
                <v:stroke o:forcedash="t"/>
                <v:textbox inset="0,0,0,0">
                  <w:txbxContent>
                    <w:p w14:paraId="487CF87B" w14:textId="77777777" w:rsidR="008A758B" w:rsidRDefault="008A758B" w:rsidP="004E7C97">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v:textbox>
                <w10:wrap type="tight" anchorx="page" anchory="page"/>
              </v:shape>
            </w:pict>
          </mc:Fallback>
        </mc:AlternateContent>
      </w:r>
      <w:r w:rsidR="00FC4F19">
        <w:br w:type="page"/>
      </w:r>
      <w:r w:rsidR="00F44A59">
        <w:rPr>
          <w:noProof/>
        </w:rPr>
        <w:lastRenderedPageBreak/>
        <mc:AlternateContent>
          <mc:Choice Requires="wps">
            <w:drawing>
              <wp:anchor distT="0" distB="0" distL="114300" distR="114300" simplePos="0" relativeHeight="251695345" behindDoc="0" locked="0" layoutInCell="1" allowOverlap="1" wp14:anchorId="50458E44" wp14:editId="369E16CC">
                <wp:simplePos x="0" y="0"/>
                <wp:positionH relativeFrom="page">
                  <wp:posOffset>386715</wp:posOffset>
                </wp:positionH>
                <wp:positionV relativeFrom="page">
                  <wp:posOffset>685800</wp:posOffset>
                </wp:positionV>
                <wp:extent cx="5702935" cy="352425"/>
                <wp:effectExtent l="0" t="0" r="0" b="3175"/>
                <wp:wrapThrough wrapText="bothSides">
                  <wp:wrapPolygon edited="0">
                    <wp:start x="96" y="0"/>
                    <wp:lineTo x="96" y="20238"/>
                    <wp:lineTo x="21357" y="20238"/>
                    <wp:lineTo x="21357" y="0"/>
                    <wp:lineTo x="96" y="0"/>
                  </wp:wrapPolygon>
                </wp:wrapThrough>
                <wp:docPr id="336" name="Text Box 336"/>
                <wp:cNvGraphicFramePr/>
                <a:graphic xmlns:a="http://schemas.openxmlformats.org/drawingml/2006/main">
                  <a:graphicData uri="http://schemas.microsoft.com/office/word/2010/wordprocessingShape">
                    <wps:wsp>
                      <wps:cNvSpPr txBox="1"/>
                      <wps:spPr>
                        <a:xfrm>
                          <a:off x="0" y="0"/>
                          <a:ext cx="5702935" cy="352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A04143" w14:textId="2DA59F90" w:rsidR="008A758B" w:rsidRPr="00B43415" w:rsidRDefault="008A758B" w:rsidP="00195823">
                            <w:pPr>
                              <w:rPr>
                                <w:b/>
                                <w:sz w:val="28"/>
                                <w:szCs w:val="28"/>
                              </w:rPr>
                            </w:pPr>
                            <w:r>
                              <w:rPr>
                                <w:b/>
                                <w:color w:val="FFFFFF" w:themeColor="background1"/>
                                <w:sz w:val="28"/>
                                <w:szCs w:val="28"/>
                              </w:rPr>
                              <w:t xml:space="preserve"> Part 4: How KarmaCompany can help your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63" type="#_x0000_t202" style="position:absolute;margin-left:30.45pt;margin-top:54pt;width:449.05pt;height:27.75pt;z-index:25169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DhodcCAAAi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" mv:complextextbox="1" filled="f" stroked="f">
                <v:textbox>
                  <w:txbxContent>
                    <w:p w14:paraId="68A04143" w14:textId="2DA59F90" w:rsidR="008A758B" w:rsidRPr="00B43415" w:rsidRDefault="008A758B" w:rsidP="00195823">
                      <w:pPr>
                        <w:rPr>
                          <w:b/>
                          <w:sz w:val="28"/>
                          <w:szCs w:val="28"/>
                        </w:rPr>
                      </w:pPr>
                      <w:r>
                        <w:rPr>
                          <w:b/>
                          <w:color w:val="FFFFFF" w:themeColor="background1"/>
                          <w:sz w:val="28"/>
                          <w:szCs w:val="28"/>
                        </w:rPr>
                        <w:t xml:space="preserve"> Part 4: How KarmaCompany can help your project</w:t>
                      </w:r>
                    </w:p>
                  </w:txbxContent>
                </v:textbox>
                <w10:wrap type="through" anchorx="page" anchory="page"/>
              </v:shape>
            </w:pict>
          </mc:Fallback>
        </mc:AlternateContent>
      </w:r>
      <w:r w:rsidR="00F44A59">
        <w:rPr>
          <w:noProof/>
        </w:rPr>
        <mc:AlternateContent>
          <mc:Choice Requires="wps">
            <w:drawing>
              <wp:anchor distT="0" distB="0" distL="114300" distR="114300" simplePos="0" relativeHeight="251693297" behindDoc="0" locked="0" layoutInCell="1" allowOverlap="1" wp14:anchorId="3A0CC52F" wp14:editId="3CB2FDAA">
                <wp:simplePos x="0" y="0"/>
                <wp:positionH relativeFrom="page">
                  <wp:posOffset>382270</wp:posOffset>
                </wp:positionH>
                <wp:positionV relativeFrom="page">
                  <wp:posOffset>685800</wp:posOffset>
                </wp:positionV>
                <wp:extent cx="7024370" cy="428625"/>
                <wp:effectExtent l="0" t="0" r="36830" b="28575"/>
                <wp:wrapThrough wrapText="bothSides">
                  <wp:wrapPolygon edited="0">
                    <wp:start x="0" y="0"/>
                    <wp:lineTo x="0" y="21760"/>
                    <wp:lineTo x="21635" y="21760"/>
                    <wp:lineTo x="21635" y="0"/>
                    <wp:lineTo x="0" y="0"/>
                  </wp:wrapPolygon>
                </wp:wrapThrough>
                <wp:docPr id="335" name="Rectangle 335"/>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accent3">
                            <a:lumMod val="75000"/>
                          </a:schemeClr>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 o:spid="_x0000_s1026" style="position:absolute;margin-left:30.1pt;margin-top:54pt;width:553.1pt;height:33.75pt;z-index:25169329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" fillcolor="#4c4c72 [2406]" strokecolor="#996 [3207]" strokeweight="1pt">
                <w10:wrap type="through" anchorx="page" anchory="page"/>
              </v:rect>
            </w:pict>
          </mc:Fallback>
        </mc:AlternateContent>
      </w:r>
      <w:r w:rsidR="00F44A59">
        <w:rPr>
          <w:noProof/>
        </w:rPr>
        <mc:AlternateContent>
          <mc:Choice Requires="wps">
            <w:drawing>
              <wp:anchor distT="0" distB="0" distL="114300" distR="114300" simplePos="0" relativeHeight="251697393" behindDoc="0" locked="0" layoutInCell="1" allowOverlap="1" wp14:anchorId="14CD4FB0" wp14:editId="27DE6714">
                <wp:simplePos x="0" y="0"/>
                <wp:positionH relativeFrom="page">
                  <wp:posOffset>365760</wp:posOffset>
                </wp:positionH>
                <wp:positionV relativeFrom="page">
                  <wp:posOffset>1472565</wp:posOffset>
                </wp:positionV>
                <wp:extent cx="7024370" cy="2273300"/>
                <wp:effectExtent l="0" t="0" r="36830" b="38100"/>
                <wp:wrapThrough wrapText="bothSides">
                  <wp:wrapPolygon edited="0">
                    <wp:start x="0" y="0"/>
                    <wp:lineTo x="0" y="21721"/>
                    <wp:lineTo x="21635" y="21721"/>
                    <wp:lineTo x="21635" y="0"/>
                    <wp:lineTo x="0" y="0"/>
                  </wp:wrapPolygon>
                </wp:wrapThrough>
                <wp:docPr id="337" name="Text Box 337"/>
                <wp:cNvGraphicFramePr/>
                <a:graphic xmlns:a="http://schemas.openxmlformats.org/drawingml/2006/main">
                  <a:graphicData uri="http://schemas.microsoft.com/office/word/2010/wordprocessingShape">
                    <wps:wsp>
                      <wps:cNvSpPr txBox="1"/>
                      <wps:spPr>
                        <a:xfrm>
                          <a:off x="0" y="0"/>
                          <a:ext cx="7024370" cy="2273300"/>
                        </a:xfrm>
                        <a:prstGeom prst="rect">
                          <a:avLst/>
                        </a:prstGeom>
                        <a:solidFill>
                          <a:schemeClr val="bg2">
                            <a:lumMod val="20000"/>
                            <a:lumOff val="80000"/>
                          </a:schemeClr>
                        </a:solidFill>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2E686911" w14:textId="57DF9A5A" w:rsidR="008A758B" w:rsidRDefault="008A758B" w:rsidP="00195823">
                            <w:pPr>
                              <w:rPr>
                                <w:b/>
                              </w:rPr>
                            </w:pPr>
                            <w:r>
                              <w:rPr>
                                <w:b/>
                              </w:rPr>
                              <w:t>What kind of assistance are you seeking from KarmaCompany? Please be as specific as possible:</w:t>
                            </w:r>
                          </w:p>
                          <w:p w14:paraId="135E2224" w14:textId="77777777" w:rsidR="008A758B" w:rsidRPr="00BC158E" w:rsidRDefault="008A758B" w:rsidP="0019582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64" type="#_x0000_t202" style="position:absolute;margin-left:28.8pt;margin-top:115.95pt;width:553.1pt;height:179pt;z-index:25169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" mv:complextextbox="1" fillcolor="#f2eef4 [670]" strokecolor="#669 [3206]" strokeweight="2pt">
                <v:textbox>
                  <w:txbxContent>
                    <w:p w14:paraId="2E686911" w14:textId="57DF9A5A" w:rsidR="008A758B" w:rsidRDefault="008A758B" w:rsidP="00195823">
                      <w:pPr>
                        <w:rPr>
                          <w:b/>
                        </w:rPr>
                      </w:pPr>
                      <w:r>
                        <w:rPr>
                          <w:b/>
                        </w:rPr>
                        <w:t>What kind of assistance are you seeking from KarmaCompany? Please be as specific as possible:</w:t>
                      </w:r>
                    </w:p>
                    <w:p w14:paraId="135E2224" w14:textId="77777777" w:rsidR="008A758B" w:rsidRPr="00BC158E" w:rsidRDefault="008A758B" w:rsidP="00195823">
                      <w:pPr>
                        <w:rPr>
                          <w:b/>
                        </w:rPr>
                      </w:pPr>
                    </w:p>
                  </w:txbxContent>
                </v:textbox>
                <w10:wrap type="through" anchorx="page" anchory="page"/>
              </v:shape>
            </w:pict>
          </mc:Fallback>
        </mc:AlternateContent>
      </w:r>
      <w:r w:rsidR="00F44A59">
        <w:rPr>
          <w:noProof/>
        </w:rPr>
        <mc:AlternateContent>
          <mc:Choice Requires="wps">
            <w:drawing>
              <wp:anchor distT="0" distB="0" distL="114300" distR="114300" simplePos="0" relativeHeight="251699441" behindDoc="0" locked="0" layoutInCell="1" allowOverlap="1" wp14:anchorId="6C9022A2" wp14:editId="1A252E27">
                <wp:simplePos x="0" y="0"/>
                <wp:positionH relativeFrom="page">
                  <wp:posOffset>393065</wp:posOffset>
                </wp:positionH>
                <wp:positionV relativeFrom="page">
                  <wp:posOffset>4187825</wp:posOffset>
                </wp:positionV>
                <wp:extent cx="7024370" cy="1918335"/>
                <wp:effectExtent l="0" t="0" r="36830" b="37465"/>
                <wp:wrapThrough wrapText="bothSides">
                  <wp:wrapPolygon edited="0">
                    <wp:start x="0" y="0"/>
                    <wp:lineTo x="0" y="21736"/>
                    <wp:lineTo x="21635" y="21736"/>
                    <wp:lineTo x="21635" y="0"/>
                    <wp:lineTo x="0" y="0"/>
                  </wp:wrapPolygon>
                </wp:wrapThrough>
                <wp:docPr id="339" name="Text Box 339"/>
                <wp:cNvGraphicFramePr/>
                <a:graphic xmlns:a="http://schemas.openxmlformats.org/drawingml/2006/main">
                  <a:graphicData uri="http://schemas.microsoft.com/office/word/2010/wordprocessingShape">
                    <wps:wsp>
                      <wps:cNvSpPr txBox="1"/>
                      <wps:spPr>
                        <a:xfrm>
                          <a:off x="0" y="0"/>
                          <a:ext cx="7024370" cy="1918335"/>
                        </a:xfrm>
                        <a:prstGeom prst="rect">
                          <a:avLst/>
                        </a:prstGeom>
                        <a:solidFill>
                          <a:schemeClr val="bg2">
                            <a:lumMod val="20000"/>
                            <a:lumOff val="80000"/>
                          </a:schemeClr>
                        </a:solidFill>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57EB881F" w14:textId="4E041898" w:rsidR="008A758B" w:rsidRPr="00BC158E" w:rsidRDefault="008A758B" w:rsidP="00195823">
                            <w:pPr>
                              <w:rPr>
                                <w:b/>
                              </w:rPr>
                            </w:pPr>
                            <w:r>
                              <w:rPr>
                                <w:b/>
                              </w:rPr>
                              <w:t>How will KarmaCompany’s facilitation help with the creation and/or implementation of your project</w:t>
                            </w:r>
                            <w:proofErr w:type="gramStart"/>
                            <w:r>
                              <w:rPr>
                                <w: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65" type="#_x0000_t202" style="position:absolute;margin-left:30.95pt;margin-top:329.75pt;width:553.1pt;height:151.05pt;z-index:25169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" mv:complextextbox="1" fillcolor="#f2eef4 [670]" strokecolor="#669 [3206]" strokeweight="2pt">
                <v:textbox>
                  <w:txbxContent>
                    <w:p w14:paraId="57EB881F" w14:textId="4E041898" w:rsidR="008A758B" w:rsidRPr="00BC158E" w:rsidRDefault="008A758B" w:rsidP="00195823">
                      <w:pPr>
                        <w:rPr>
                          <w:b/>
                        </w:rPr>
                      </w:pPr>
                      <w:r>
                        <w:rPr>
                          <w:b/>
                        </w:rPr>
                        <w:t>How will KarmaCompany’s facilitation help with the creation and/or implementation of your project</w:t>
                      </w:r>
                      <w:proofErr w:type="gramStart"/>
                      <w:r>
                        <w:rPr>
                          <w:b/>
                        </w:rPr>
                        <w:t>?:</w:t>
                      </w:r>
                      <w:proofErr w:type="gramEnd"/>
                    </w:p>
                  </w:txbxContent>
                </v:textbox>
                <w10:wrap type="through" anchorx="page" anchory="page"/>
              </v:shape>
            </w:pict>
          </mc:Fallback>
        </mc:AlternateContent>
      </w:r>
      <w:r w:rsidR="00F44A59">
        <w:rPr>
          <w:noProof/>
        </w:rPr>
        <mc:AlternateContent>
          <mc:Choice Requires="wps">
            <w:drawing>
              <wp:anchor distT="0" distB="0" distL="114300" distR="114300" simplePos="0" relativeHeight="251701489" behindDoc="0" locked="0" layoutInCell="1" allowOverlap="1" wp14:anchorId="2573BF2F" wp14:editId="1F685760">
                <wp:simplePos x="0" y="0"/>
                <wp:positionH relativeFrom="page">
                  <wp:posOffset>365760</wp:posOffset>
                </wp:positionH>
                <wp:positionV relativeFrom="page">
                  <wp:posOffset>6532880</wp:posOffset>
                </wp:positionV>
                <wp:extent cx="7024370" cy="2159635"/>
                <wp:effectExtent l="0" t="0" r="36830" b="24765"/>
                <wp:wrapSquare wrapText="bothSides"/>
                <wp:docPr id="340" name="Text Box 340"/>
                <wp:cNvGraphicFramePr/>
                <a:graphic xmlns:a="http://schemas.openxmlformats.org/drawingml/2006/main">
                  <a:graphicData uri="http://schemas.microsoft.com/office/word/2010/wordprocessingShape">
                    <wps:wsp>
                      <wps:cNvSpPr txBox="1"/>
                      <wps:spPr>
                        <a:xfrm>
                          <a:off x="0" y="0"/>
                          <a:ext cx="7024370" cy="2159635"/>
                        </a:xfrm>
                        <a:prstGeom prst="rect">
                          <a:avLst/>
                        </a:prstGeom>
                        <a:solidFill>
                          <a:schemeClr val="bg2">
                            <a:lumMod val="20000"/>
                            <a:lumOff val="80000"/>
                          </a:schemeClr>
                        </a:solidFill>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1AC1EBAA" w14:textId="34417B53" w:rsidR="008A758B" w:rsidRDefault="008A758B" w:rsidP="0039119D">
                            <w:pPr>
                              <w:rPr>
                                <w:b/>
                              </w:rPr>
                            </w:pPr>
                            <w:r>
                              <w:rPr>
                                <w:b/>
                              </w:rPr>
                              <w:t>In return for our assistance, is your organization willing to share information regarding the project’s creation, implementation and the techniques utilized</w:t>
                            </w:r>
                            <w:proofErr w:type="gramStart"/>
                            <w:r>
                              <w:rPr>
                                <w:b/>
                              </w:rPr>
                              <w:t>?:</w:t>
                            </w:r>
                            <w:proofErr w:type="gramEnd"/>
                          </w:p>
                          <w:p w14:paraId="4F250188" w14:textId="77777777" w:rsidR="008A758B" w:rsidRDefault="008A758B" w:rsidP="0039119D">
                            <w:pPr>
                              <w:rPr>
                                <w:b/>
                              </w:rPr>
                            </w:pPr>
                          </w:p>
                          <w:p w14:paraId="59B8AB33" w14:textId="77777777" w:rsidR="008A758B" w:rsidRDefault="008A758B" w:rsidP="0039119D">
                            <w:pPr>
                              <w:rPr>
                                <w:b/>
                              </w:rPr>
                            </w:pPr>
                          </w:p>
                          <w:p w14:paraId="1C8CB9D7" w14:textId="7FFAF572" w:rsidR="008A758B" w:rsidRPr="00BC158E" w:rsidRDefault="008A758B" w:rsidP="0039119D">
                            <w:pPr>
                              <w:rPr>
                                <w:b/>
                              </w:rPr>
                            </w:pPr>
                            <w:r>
                              <w:rPr>
                                <w:b/>
                              </w:rPr>
                              <w:t xml:space="preserve">Do you have a point person in the organization </w:t>
                            </w:r>
                            <w:proofErr w:type="gramStart"/>
                            <w:r>
                              <w:rPr>
                                <w:b/>
                              </w:rPr>
                              <w:t>who</w:t>
                            </w:r>
                            <w:proofErr w:type="gramEnd"/>
                            <w:r>
                              <w:rPr>
                                <w:b/>
                              </w:rPr>
                              <w:t xml:space="preserve"> is willing to provide pictures, exchange emails and/or capture videos throughout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66" type="#_x0000_t202" style="position:absolute;margin-left:28.8pt;margin-top:514.4pt;width:553.1pt;height:170.05pt;z-index:25170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" mv:complextextbox="1" fillcolor="#f2eef4 [670]" strokecolor="#669 [3206]" strokeweight="2pt">
                <v:textbox>
                  <w:txbxContent>
                    <w:p w14:paraId="1AC1EBAA" w14:textId="34417B53" w:rsidR="008A758B" w:rsidRDefault="008A758B" w:rsidP="0039119D">
                      <w:pPr>
                        <w:rPr>
                          <w:b/>
                        </w:rPr>
                      </w:pPr>
                      <w:r>
                        <w:rPr>
                          <w:b/>
                        </w:rPr>
                        <w:t>In return for our assistance, is your organization willing to share information regarding the project’s creation, implementation and the techniques utilized</w:t>
                      </w:r>
                      <w:proofErr w:type="gramStart"/>
                      <w:r>
                        <w:rPr>
                          <w:b/>
                        </w:rPr>
                        <w:t>?:</w:t>
                      </w:r>
                      <w:proofErr w:type="gramEnd"/>
                    </w:p>
                    <w:p w14:paraId="4F250188" w14:textId="77777777" w:rsidR="008A758B" w:rsidRDefault="008A758B" w:rsidP="0039119D">
                      <w:pPr>
                        <w:rPr>
                          <w:b/>
                        </w:rPr>
                      </w:pPr>
                    </w:p>
                    <w:p w14:paraId="59B8AB33" w14:textId="77777777" w:rsidR="008A758B" w:rsidRDefault="008A758B" w:rsidP="0039119D">
                      <w:pPr>
                        <w:rPr>
                          <w:b/>
                        </w:rPr>
                      </w:pPr>
                    </w:p>
                    <w:p w14:paraId="1C8CB9D7" w14:textId="7FFAF572" w:rsidR="008A758B" w:rsidRPr="00BC158E" w:rsidRDefault="008A758B" w:rsidP="0039119D">
                      <w:pPr>
                        <w:rPr>
                          <w:b/>
                        </w:rPr>
                      </w:pPr>
                      <w:r>
                        <w:rPr>
                          <w:b/>
                        </w:rPr>
                        <w:t xml:space="preserve">Do you have a point person in the organization </w:t>
                      </w:r>
                      <w:proofErr w:type="gramStart"/>
                      <w:r>
                        <w:rPr>
                          <w:b/>
                        </w:rPr>
                        <w:t>who</w:t>
                      </w:r>
                      <w:proofErr w:type="gramEnd"/>
                      <w:r>
                        <w:rPr>
                          <w:b/>
                        </w:rPr>
                        <w:t xml:space="preserve"> is willing to provide pictures, exchange emails and/or capture videos throughout the project?</w:t>
                      </w:r>
                    </w:p>
                  </w:txbxContent>
                </v:textbox>
                <w10:wrap type="square" anchorx="page" anchory="page"/>
              </v:shape>
            </w:pict>
          </mc:Fallback>
        </mc:AlternateContent>
      </w:r>
      <w:r w:rsidR="00F44A59">
        <w:rPr>
          <w:noProof/>
        </w:rPr>
        <mc:AlternateContent>
          <mc:Choice Requires="wps">
            <w:drawing>
              <wp:anchor distT="0" distB="0" distL="114300" distR="114300" simplePos="0" relativeHeight="251703537" behindDoc="0" locked="0" layoutInCell="1" allowOverlap="1" wp14:anchorId="3FBE549F" wp14:editId="77DD25EC">
                <wp:simplePos x="0" y="0"/>
                <wp:positionH relativeFrom="page">
                  <wp:posOffset>382270</wp:posOffset>
                </wp:positionH>
                <wp:positionV relativeFrom="page">
                  <wp:posOffset>8943975</wp:posOffset>
                </wp:positionV>
                <wp:extent cx="7024370" cy="428625"/>
                <wp:effectExtent l="0" t="0" r="36830" b="28575"/>
                <wp:wrapThrough wrapText="bothSides">
                  <wp:wrapPolygon edited="0">
                    <wp:start x="0" y="0"/>
                    <wp:lineTo x="0" y="21760"/>
                    <wp:lineTo x="21635" y="21760"/>
                    <wp:lineTo x="21635" y="0"/>
                    <wp:lineTo x="0" y="0"/>
                  </wp:wrapPolygon>
                </wp:wrapThrough>
                <wp:docPr id="341" name="Rectangle 341"/>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accent3">
                            <a:lumMod val="75000"/>
                          </a:schemeClr>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1" o:spid="_x0000_s1026" style="position:absolute;margin-left:30.1pt;margin-top:704.25pt;width:553.1pt;height:33.75pt;z-index:2517035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" fillcolor="#4c4c72 [2406]" strokecolor="#996 [3207]" strokeweight="1pt">
                <w10:wrap type="through" anchorx="page" anchory="page"/>
              </v:rect>
            </w:pict>
          </mc:Fallback>
        </mc:AlternateContent>
      </w:r>
    </w:p>
    <w:p w14:paraId="2D898C3C" w14:textId="2F4826FD" w:rsidR="004E7C97" w:rsidRDefault="006560B2">
      <w:r>
        <w:rPr>
          <w:noProof/>
        </w:rPr>
        <w:lastRenderedPageBreak/>
        <mc:AlternateContent>
          <mc:Choice Requires="wps">
            <w:drawing>
              <wp:anchor distT="0" distB="0" distL="114300" distR="114300" simplePos="0" relativeHeight="251718897" behindDoc="0" locked="0" layoutInCell="1" allowOverlap="1" wp14:anchorId="45063B79" wp14:editId="37AD746C">
                <wp:simplePos x="0" y="0"/>
                <wp:positionH relativeFrom="page">
                  <wp:posOffset>365760</wp:posOffset>
                </wp:positionH>
                <wp:positionV relativeFrom="page">
                  <wp:posOffset>1325245</wp:posOffset>
                </wp:positionV>
                <wp:extent cx="7040880" cy="3529330"/>
                <wp:effectExtent l="0" t="0" r="20320" b="26670"/>
                <wp:wrapSquare wrapText="bothSides"/>
                <wp:docPr id="351" name="Text Box 351"/>
                <wp:cNvGraphicFramePr/>
                <a:graphic xmlns:a="http://schemas.openxmlformats.org/drawingml/2006/main">
                  <a:graphicData uri="http://schemas.microsoft.com/office/word/2010/wordprocessingShape">
                    <wps:wsp>
                      <wps:cNvSpPr txBox="1"/>
                      <wps:spPr>
                        <a:xfrm>
                          <a:off x="0" y="0"/>
                          <a:ext cx="7040880" cy="3529330"/>
                        </a:xfrm>
                        <a:prstGeom prst="rect">
                          <a:avLst/>
                        </a:prstGeom>
                        <a:solidFill>
                          <a:schemeClr val="bg1">
                            <a:lumMod val="75000"/>
                          </a:schemeClr>
                        </a:solidFill>
                        <a:ln>
                          <a:solidFill>
                            <a:schemeClr val="accent3">
                              <a:alpha val="0"/>
                            </a:schemeClr>
                          </a:solidFill>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14582728" w14:textId="77777777" w:rsidR="008A758B" w:rsidRDefault="008A758B" w:rsidP="00FF0778"/>
                          <w:p w14:paraId="06665A29" w14:textId="4C012A05" w:rsidR="008A758B" w:rsidRPr="00C067B6" w:rsidRDefault="008A758B" w:rsidP="00FF0778">
                            <w:r w:rsidRPr="00C067B6">
                              <w:t xml:space="preserve">Thank you for your interest in getting KarmaCompany involved with your project. </w:t>
                            </w:r>
                          </w:p>
                          <w:p w14:paraId="18660E81" w14:textId="13590E75" w:rsidR="008A758B" w:rsidRPr="00C067B6" w:rsidRDefault="008A758B" w:rsidP="001E36C1">
                            <w:pPr>
                              <w:pStyle w:val="ListParagraph"/>
                              <w:numPr>
                                <w:ilvl w:val="0"/>
                                <w:numId w:val="3"/>
                              </w:numPr>
                            </w:pPr>
                            <w:r w:rsidRPr="00C067B6">
                              <w:t xml:space="preserve">Please email this application to </w:t>
                            </w:r>
                            <w:hyperlink r:id="rId14" w:history="1">
                              <w:r w:rsidR="008116A2" w:rsidRPr="004B0083">
                                <w:rPr>
                                  <w:rStyle w:val="Hyperlink"/>
                                </w:rPr>
                                <w:t>sriram@karmacompany.org</w:t>
                              </w:r>
                            </w:hyperlink>
                          </w:p>
                          <w:p w14:paraId="791CA412" w14:textId="77777777" w:rsidR="008A758B" w:rsidRPr="00C067B6" w:rsidRDefault="008A758B" w:rsidP="00C067B6">
                            <w:pPr>
                              <w:pStyle w:val="ListParagraph"/>
                            </w:pPr>
                          </w:p>
                          <w:p w14:paraId="1C3533CF" w14:textId="3201BC26" w:rsidR="008A758B" w:rsidRPr="00C067B6" w:rsidRDefault="008A758B" w:rsidP="00C067B6">
                            <w:pPr>
                              <w:pStyle w:val="ListParagraph"/>
                              <w:numPr>
                                <w:ilvl w:val="0"/>
                                <w:numId w:val="3"/>
                              </w:numPr>
                            </w:pPr>
                            <w:r w:rsidRPr="00C067B6">
                              <w:t>Expect a response from us in 30 days. If for some reason the application has disappeared into the abyss of our inboxes and you fail to hear back, send us a follow-up. We k</w:t>
                            </w:r>
                            <w:bookmarkStart w:id="0" w:name="_GoBack"/>
                            <w:bookmarkEnd w:id="0"/>
                            <w:r w:rsidRPr="00C067B6">
                              <w:t xml:space="preserve">now you took the time to fill out this application, so it’s only fair for us to write back with a ‘yes’ or ‘no’ decision. </w:t>
                            </w:r>
                          </w:p>
                          <w:p w14:paraId="079BD866" w14:textId="77777777" w:rsidR="008A758B" w:rsidRPr="00C067B6" w:rsidRDefault="008A758B" w:rsidP="00C067B6">
                            <w:pPr>
                              <w:pStyle w:val="ListParagraph"/>
                            </w:pPr>
                          </w:p>
                          <w:p w14:paraId="5BEC1EE1" w14:textId="5BFB5E4A" w:rsidR="008A758B" w:rsidRPr="00C067B6" w:rsidRDefault="008A758B" w:rsidP="001E36C1">
                            <w:pPr>
                              <w:pStyle w:val="ListParagraph"/>
                              <w:numPr>
                                <w:ilvl w:val="0"/>
                                <w:numId w:val="3"/>
                              </w:numPr>
                            </w:pPr>
                            <w:r w:rsidRPr="00C067B6">
                              <w:t xml:space="preserve">If we are interested in facilitating this project with your organization, the next step is discussing the project in greater detail with the person responsible for orchestrating the project, and that person’s direct supervisor.  </w:t>
                            </w:r>
                          </w:p>
                          <w:p w14:paraId="00C96553" w14:textId="77777777" w:rsidR="008A758B" w:rsidRPr="00C067B6" w:rsidRDefault="008A758B" w:rsidP="00C067B6">
                            <w:pPr>
                              <w:pStyle w:val="ListParagraph"/>
                            </w:pPr>
                          </w:p>
                          <w:p w14:paraId="555D1EAA" w14:textId="4C5F2FEC" w:rsidR="008A758B" w:rsidRDefault="008A758B" w:rsidP="001E36C1">
                            <w:pPr>
                              <w:pStyle w:val="ListParagraph"/>
                              <w:numPr>
                                <w:ilvl w:val="0"/>
                                <w:numId w:val="3"/>
                              </w:numPr>
                            </w:pPr>
                            <w:r w:rsidRPr="00C067B6">
                              <w:t xml:space="preserve">If KarmaCompany declines to collaborate on this particular project, this doesn’t prevent your organization from applying for grants, loans, or project facilitation on a different project in the future. </w:t>
                            </w:r>
                          </w:p>
                          <w:p w14:paraId="0F7DFE19" w14:textId="77777777" w:rsidR="008A758B" w:rsidRPr="00C067B6" w:rsidRDefault="008A758B" w:rsidP="006560B2"/>
                          <w:p w14:paraId="1AFE9AC8" w14:textId="36E03D94" w:rsidR="008A758B" w:rsidRPr="00C067B6" w:rsidRDefault="008A758B" w:rsidP="00FF0778">
                            <w:r w:rsidRPr="00C067B6">
                              <w:t>Best of luck, from our organization to yours!</w:t>
                            </w:r>
                          </w:p>
                          <w:p w14:paraId="42FB56D8" w14:textId="77777777" w:rsidR="008A758B" w:rsidRDefault="008A758B" w:rsidP="00FF0778">
                            <w:pPr>
                              <w:rPr>
                                <w:b/>
                              </w:rPr>
                            </w:pPr>
                          </w:p>
                          <w:p w14:paraId="3F3F799B" w14:textId="77777777" w:rsidR="008A758B" w:rsidRPr="00BC158E" w:rsidRDefault="008A758B" w:rsidP="00FF077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67" type="#_x0000_t202" style="position:absolute;margin-left:28.8pt;margin-top:104.35pt;width:554.4pt;height:277.9pt;z-index:251718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" mv:complextextbox="1" fillcolor="#bfbfbf [2412]" strokecolor="#669 [3206]" strokeweight="2pt">
                <v:stroke opacity="0"/>
                <v:textbox>
                  <w:txbxContent>
                    <w:p w14:paraId="14582728" w14:textId="77777777" w:rsidR="008A758B" w:rsidRDefault="008A758B" w:rsidP="00FF0778"/>
                    <w:p w14:paraId="06665A29" w14:textId="4C012A05" w:rsidR="008A758B" w:rsidRPr="00C067B6" w:rsidRDefault="008A758B" w:rsidP="00FF0778">
                      <w:r w:rsidRPr="00C067B6">
                        <w:t xml:space="preserve">Thank you for your interest in getting KarmaCompany involved with your project. </w:t>
                      </w:r>
                    </w:p>
                    <w:p w14:paraId="18660E81" w14:textId="13590E75" w:rsidR="008A758B" w:rsidRPr="00C067B6" w:rsidRDefault="008A758B" w:rsidP="001E36C1">
                      <w:pPr>
                        <w:pStyle w:val="ListParagraph"/>
                        <w:numPr>
                          <w:ilvl w:val="0"/>
                          <w:numId w:val="3"/>
                        </w:numPr>
                      </w:pPr>
                      <w:r w:rsidRPr="00C067B6">
                        <w:t xml:space="preserve">Please email this application to </w:t>
                      </w:r>
                      <w:hyperlink r:id="rId15" w:history="1">
                        <w:r w:rsidR="008116A2" w:rsidRPr="004B0083">
                          <w:rPr>
                            <w:rStyle w:val="Hyperlink"/>
                          </w:rPr>
                          <w:t>sriram@karmacompany.org</w:t>
                        </w:r>
                      </w:hyperlink>
                    </w:p>
                    <w:p w14:paraId="791CA412" w14:textId="77777777" w:rsidR="008A758B" w:rsidRPr="00C067B6" w:rsidRDefault="008A758B" w:rsidP="00C067B6">
                      <w:pPr>
                        <w:pStyle w:val="ListParagraph"/>
                      </w:pPr>
                    </w:p>
                    <w:p w14:paraId="1C3533CF" w14:textId="3201BC26" w:rsidR="008A758B" w:rsidRPr="00C067B6" w:rsidRDefault="008A758B" w:rsidP="00C067B6">
                      <w:pPr>
                        <w:pStyle w:val="ListParagraph"/>
                        <w:numPr>
                          <w:ilvl w:val="0"/>
                          <w:numId w:val="3"/>
                        </w:numPr>
                      </w:pPr>
                      <w:r w:rsidRPr="00C067B6">
                        <w:t>Expect a response from us in 30 days. If for some reason the application has disappeared into the abyss of our inboxes and you fail to hear back, send us a follow-up. We k</w:t>
                      </w:r>
                      <w:bookmarkStart w:id="1" w:name="_GoBack"/>
                      <w:bookmarkEnd w:id="1"/>
                      <w:r w:rsidRPr="00C067B6">
                        <w:t xml:space="preserve">now you took the time to fill out this application, so it’s only fair for us to write back with a ‘yes’ or ‘no’ decision. </w:t>
                      </w:r>
                    </w:p>
                    <w:p w14:paraId="079BD866" w14:textId="77777777" w:rsidR="008A758B" w:rsidRPr="00C067B6" w:rsidRDefault="008A758B" w:rsidP="00C067B6">
                      <w:pPr>
                        <w:pStyle w:val="ListParagraph"/>
                      </w:pPr>
                    </w:p>
                    <w:p w14:paraId="5BEC1EE1" w14:textId="5BFB5E4A" w:rsidR="008A758B" w:rsidRPr="00C067B6" w:rsidRDefault="008A758B" w:rsidP="001E36C1">
                      <w:pPr>
                        <w:pStyle w:val="ListParagraph"/>
                        <w:numPr>
                          <w:ilvl w:val="0"/>
                          <w:numId w:val="3"/>
                        </w:numPr>
                      </w:pPr>
                      <w:r w:rsidRPr="00C067B6">
                        <w:t xml:space="preserve">If we are interested in facilitating this project with your organization, the next step is discussing the project in greater detail with the person responsible for orchestrating the project, and that person’s direct supervisor.  </w:t>
                      </w:r>
                    </w:p>
                    <w:p w14:paraId="00C96553" w14:textId="77777777" w:rsidR="008A758B" w:rsidRPr="00C067B6" w:rsidRDefault="008A758B" w:rsidP="00C067B6">
                      <w:pPr>
                        <w:pStyle w:val="ListParagraph"/>
                      </w:pPr>
                    </w:p>
                    <w:p w14:paraId="555D1EAA" w14:textId="4C5F2FEC" w:rsidR="008A758B" w:rsidRDefault="008A758B" w:rsidP="001E36C1">
                      <w:pPr>
                        <w:pStyle w:val="ListParagraph"/>
                        <w:numPr>
                          <w:ilvl w:val="0"/>
                          <w:numId w:val="3"/>
                        </w:numPr>
                      </w:pPr>
                      <w:r w:rsidRPr="00C067B6">
                        <w:t xml:space="preserve">If KarmaCompany declines to collaborate on this particular project, this doesn’t prevent your organization from applying for grants, loans, or project facilitation on a different project in the future. </w:t>
                      </w:r>
                    </w:p>
                    <w:p w14:paraId="0F7DFE19" w14:textId="77777777" w:rsidR="008A758B" w:rsidRPr="00C067B6" w:rsidRDefault="008A758B" w:rsidP="006560B2"/>
                    <w:p w14:paraId="1AFE9AC8" w14:textId="36E03D94" w:rsidR="008A758B" w:rsidRPr="00C067B6" w:rsidRDefault="008A758B" w:rsidP="00FF0778">
                      <w:r w:rsidRPr="00C067B6">
                        <w:t>Best of luck, from our organization to yours!</w:t>
                      </w:r>
                    </w:p>
                    <w:p w14:paraId="42FB56D8" w14:textId="77777777" w:rsidR="008A758B" w:rsidRDefault="008A758B" w:rsidP="00FF0778">
                      <w:pPr>
                        <w:rPr>
                          <w:b/>
                        </w:rPr>
                      </w:pPr>
                    </w:p>
                    <w:p w14:paraId="3F3F799B" w14:textId="77777777" w:rsidR="008A758B" w:rsidRPr="00BC158E" w:rsidRDefault="008A758B" w:rsidP="00FF0778">
                      <w:pPr>
                        <w:rPr>
                          <w:b/>
                        </w:rPr>
                      </w:pPr>
                    </w:p>
                  </w:txbxContent>
                </v:textbox>
                <w10:wrap type="square" anchorx="page" anchory="page"/>
              </v:shape>
            </w:pict>
          </mc:Fallback>
        </mc:AlternateContent>
      </w:r>
      <w:r w:rsidR="005E507B">
        <w:rPr>
          <w:noProof/>
        </w:rPr>
        <mc:AlternateContent>
          <mc:Choice Requires="wps">
            <w:drawing>
              <wp:anchor distT="0" distB="0" distL="114300" distR="114300" simplePos="0" relativeHeight="251728113" behindDoc="0" locked="0" layoutInCell="1" allowOverlap="1" wp14:anchorId="7C1574F7" wp14:editId="0C2B65B0">
                <wp:simplePos x="0" y="0"/>
                <wp:positionH relativeFrom="page">
                  <wp:posOffset>2885349</wp:posOffset>
                </wp:positionH>
                <wp:positionV relativeFrom="page">
                  <wp:posOffset>7098030</wp:posOffset>
                </wp:positionV>
                <wp:extent cx="1442720" cy="2274570"/>
                <wp:effectExtent l="0" t="0" r="5080" b="11430"/>
                <wp:wrapNone/>
                <wp:docPr id="38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274570"/>
                        </a:xfrm>
                        <a:prstGeom prst="rect">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227.2pt;margin-top:558.9pt;width:113.6pt;height:179.1pt;z-index:25172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" fillcolor="#669 [3206]" stroked="f">
                <v:textbox inset=",7.2pt,,7.2pt"/>
                <w10:wrap anchorx="page" anchory="page"/>
              </v:rect>
            </w:pict>
          </mc:Fallback>
        </mc:AlternateContent>
      </w:r>
      <w:r w:rsidR="005E507B">
        <w:rPr>
          <w:noProof/>
        </w:rPr>
        <mc:AlternateContent>
          <mc:Choice Requires="wps">
            <w:drawing>
              <wp:anchor distT="0" distB="0" distL="114300" distR="114300" simplePos="0" relativeHeight="251722993" behindDoc="0" locked="0" layoutInCell="1" allowOverlap="1" wp14:anchorId="7AEE8708" wp14:editId="3FC97A94">
                <wp:simplePos x="0" y="0"/>
                <wp:positionH relativeFrom="page">
                  <wp:posOffset>4453255</wp:posOffset>
                </wp:positionH>
                <wp:positionV relativeFrom="page">
                  <wp:posOffset>7602220</wp:posOffset>
                </wp:positionV>
                <wp:extent cx="1442720" cy="1770380"/>
                <wp:effectExtent l="0" t="0" r="5080" b="7620"/>
                <wp:wrapNone/>
                <wp:docPr id="38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17703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50.65pt;margin-top:598.6pt;width:113.6pt;height:139.4pt;z-index:251722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" fillcolor="#996 [3207]" stroked="f" strokecolor="#4a7ebb" strokeweight="1.5pt">
                <v:shadow opacity="22938f" mv:blur="38100f" offset="0,2pt"/>
                <v:textbox inset=",7.2pt,,7.2pt"/>
                <w10:wrap anchorx="page" anchory="page"/>
              </v:rect>
            </w:pict>
          </mc:Fallback>
        </mc:AlternateContent>
      </w:r>
      <w:r w:rsidR="005E507B">
        <w:rPr>
          <w:noProof/>
        </w:rPr>
        <mc:AlternateContent>
          <mc:Choice Requires="wps">
            <w:drawing>
              <wp:anchor distT="0" distB="0" distL="114300" distR="114300" simplePos="0" relativeHeight="251726065" behindDoc="0" locked="0" layoutInCell="1" allowOverlap="1" wp14:anchorId="3CEB975B" wp14:editId="32FC3D6C">
                <wp:simplePos x="0" y="0"/>
                <wp:positionH relativeFrom="page">
                  <wp:posOffset>567055</wp:posOffset>
                </wp:positionH>
                <wp:positionV relativeFrom="page">
                  <wp:posOffset>5658485</wp:posOffset>
                </wp:positionV>
                <wp:extent cx="3279140" cy="1942465"/>
                <wp:effectExtent l="0" t="0" r="0" b="13335"/>
                <wp:wrapTight wrapText="bothSides">
                  <wp:wrapPolygon edited="0">
                    <wp:start x="167" y="0"/>
                    <wp:lineTo x="167" y="21466"/>
                    <wp:lineTo x="21249" y="21466"/>
                    <wp:lineTo x="21249" y="0"/>
                    <wp:lineTo x="167" y="0"/>
                  </wp:wrapPolygon>
                </wp:wrapTight>
                <wp:docPr id="38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B0D6" w14:textId="1CCF8FEE" w:rsidR="008A758B" w:rsidRDefault="008A758B" w:rsidP="005E507B">
                            <w:pPr>
                              <w:pStyle w:val="NormalWeb"/>
                              <w:spacing w:before="0" w:beforeAutospacing="0" w:after="0" w:afterAutospacing="0"/>
                              <w:textAlignment w:val="baseline"/>
                              <w:rPr>
                                <w:rStyle w:val="font8"/>
                                <w:rFonts w:ascii="Garamond" w:hAnsi="Garamond" w:cs="Arial"/>
                                <w:color w:val="464646"/>
                                <w:bdr w:val="none" w:sz="0" w:space="0" w:color="auto" w:frame="1"/>
                              </w:rPr>
                            </w:pPr>
                            <w:r w:rsidRPr="00A816EC">
                              <w:rPr>
                                <w:rStyle w:val="bold"/>
                                <w:rFonts w:ascii="Garamond" w:hAnsi="Garamond" w:cs="Arial"/>
                                <w:b/>
                                <w:bCs/>
                                <w:color w:val="464646"/>
                                <w:bdr w:val="none" w:sz="0" w:space="0" w:color="auto" w:frame="1"/>
                              </w:rPr>
                              <w:t>Email:</w:t>
                            </w:r>
                            <w:r w:rsidRPr="00A816EC">
                              <w:rPr>
                                <w:rFonts w:ascii="Garamond" w:hAnsi="Garamond" w:cs="Arial"/>
                                <w:color w:val="464646"/>
                                <w:bdr w:val="none" w:sz="0" w:space="0" w:color="auto" w:frame="1"/>
                              </w:rPr>
                              <w:br/>
                            </w:r>
                            <w:hyperlink r:id="rId16" w:history="1">
                              <w:r w:rsidR="008116A2" w:rsidRPr="004B0083">
                                <w:rPr>
                                  <w:rStyle w:val="Hyperlink"/>
                                  <w:rFonts w:ascii="Garamond" w:hAnsi="Garamond" w:cs="Arial"/>
                                  <w:bdr w:val="none" w:sz="0" w:space="0" w:color="auto" w:frame="1"/>
                                </w:rPr>
                                <w:t>sriram@karmacompany.org</w:t>
                              </w:r>
                            </w:hyperlink>
                          </w:p>
                          <w:p w14:paraId="71696846" w14:textId="77777777" w:rsidR="008A758B" w:rsidRPr="00A816EC" w:rsidRDefault="008A758B" w:rsidP="005E507B">
                            <w:pPr>
                              <w:pStyle w:val="NormalWeb"/>
                              <w:spacing w:before="0" w:beforeAutospacing="0" w:after="0" w:afterAutospacing="0"/>
                              <w:textAlignment w:val="baseline"/>
                              <w:rPr>
                                <w:rFonts w:ascii="Garamond" w:hAnsi="Garamond" w:cs="Arial"/>
                                <w:color w:val="000000"/>
                              </w:rPr>
                            </w:pPr>
                          </w:p>
                          <w:p w14:paraId="011FD644" w14:textId="77777777" w:rsidR="008A758B" w:rsidRDefault="008A758B" w:rsidP="005E507B">
                            <w:pPr>
                              <w:pStyle w:val="NormalWeb"/>
                              <w:spacing w:before="0" w:beforeAutospacing="0" w:after="0" w:afterAutospacing="0"/>
                              <w:textAlignment w:val="baseline"/>
                              <w:rPr>
                                <w:rFonts w:ascii="Arial" w:hAnsi="Arial" w:cs="Arial"/>
                                <w:color w:val="000000"/>
                                <w:sz w:val="15"/>
                                <w:szCs w:val="15"/>
                              </w:rPr>
                            </w:pPr>
                            <w:r w:rsidRPr="00A816EC">
                              <w:rPr>
                                <w:rStyle w:val="bold"/>
                                <w:rFonts w:ascii="Garamond" w:hAnsi="Garamond" w:cs="Arial"/>
                                <w:b/>
                                <w:bCs/>
                                <w:color w:val="464646"/>
                                <w:bdr w:val="none" w:sz="0" w:space="0" w:color="auto" w:frame="1"/>
                              </w:rPr>
                              <w:t>Address:</w:t>
                            </w:r>
                            <w:r w:rsidRPr="00A816EC">
                              <w:rPr>
                                <w:rFonts w:ascii="Garamond" w:hAnsi="Garamond" w:cs="Arial"/>
                                <w:color w:val="464646"/>
                                <w:bdr w:val="none" w:sz="0" w:space="0" w:color="auto" w:frame="1"/>
                              </w:rPr>
                              <w:br/>
                            </w:r>
                            <w:r w:rsidRPr="00A816EC">
                              <w:rPr>
                                <w:rStyle w:val="font8"/>
                                <w:rFonts w:ascii="Noteworthy Light" w:hAnsi="Noteworthy Light" w:cs="Noteworthy Light"/>
                                <w:color w:val="464646"/>
                                <w:bdr w:val="none" w:sz="0" w:space="0" w:color="auto" w:frame="1"/>
                              </w:rPr>
                              <w:t>﻿</w:t>
                            </w:r>
                            <w:r w:rsidRPr="00A816EC">
                              <w:rPr>
                                <w:rStyle w:val="font8"/>
                                <w:rFonts w:ascii="Garamond" w:hAnsi="Garamond" w:cs="Arial"/>
                                <w:color w:val="464646"/>
                                <w:bdr w:val="none" w:sz="0" w:space="0" w:color="auto" w:frame="1"/>
                              </w:rPr>
                              <w:t>Flat 2, Ground Floor, La Serena</w:t>
                            </w:r>
                            <w:r w:rsidRPr="00A816EC">
                              <w:rPr>
                                <w:rFonts w:ascii="Garamond" w:hAnsi="Garamond" w:cs="Arial"/>
                                <w:color w:val="464646"/>
                                <w:bdr w:val="none" w:sz="0" w:space="0" w:color="auto" w:frame="1"/>
                              </w:rPr>
                              <w:br/>
                            </w:r>
                            <w:proofErr w:type="spellStart"/>
                            <w:r w:rsidRPr="00A816EC">
                              <w:rPr>
                                <w:rStyle w:val="font8"/>
                                <w:rFonts w:ascii="Garamond" w:hAnsi="Garamond" w:cs="Arial"/>
                                <w:color w:val="464646"/>
                                <w:bdr w:val="none" w:sz="0" w:space="0" w:color="auto" w:frame="1"/>
                              </w:rPr>
                              <w:t>Ceebros</w:t>
                            </w:r>
                            <w:proofErr w:type="spellEnd"/>
                            <w:r w:rsidRPr="00A816EC">
                              <w:rPr>
                                <w:rStyle w:val="font8"/>
                                <w:rFonts w:ascii="Garamond" w:hAnsi="Garamond" w:cs="Arial"/>
                                <w:color w:val="464646"/>
                                <w:bdr w:val="none" w:sz="0" w:space="0" w:color="auto" w:frame="1"/>
                              </w:rPr>
                              <w:t>, 12 Sterling Road</w:t>
                            </w:r>
                            <w:r w:rsidRPr="00A816EC">
                              <w:rPr>
                                <w:rFonts w:ascii="Garamond" w:hAnsi="Garamond" w:cs="Arial"/>
                                <w:color w:val="464646"/>
                                <w:bdr w:val="none" w:sz="0" w:space="0" w:color="auto" w:frame="1"/>
                              </w:rPr>
                              <w:br/>
                            </w:r>
                            <w:r w:rsidRPr="00A816EC">
                              <w:rPr>
                                <w:rStyle w:val="font8"/>
                                <w:rFonts w:ascii="Garamond" w:hAnsi="Garamond" w:cs="Arial"/>
                                <w:color w:val="464646"/>
                                <w:bdr w:val="none" w:sz="0" w:space="0" w:color="auto" w:frame="1"/>
                              </w:rPr>
                              <w:t>Second Cross St</w:t>
                            </w:r>
                            <w:r w:rsidRPr="00A816EC">
                              <w:rPr>
                                <w:rFonts w:ascii="Garamond" w:hAnsi="Garamond" w:cs="Arial"/>
                                <w:color w:val="464646"/>
                                <w:bdr w:val="none" w:sz="0" w:space="0" w:color="auto" w:frame="1"/>
                              </w:rPr>
                              <w:br/>
                            </w:r>
                            <w:proofErr w:type="spellStart"/>
                            <w:r w:rsidRPr="00A816EC">
                              <w:rPr>
                                <w:rStyle w:val="font8"/>
                                <w:rFonts w:ascii="Garamond" w:hAnsi="Garamond" w:cs="Arial"/>
                                <w:color w:val="464646"/>
                                <w:bdr w:val="none" w:sz="0" w:space="0" w:color="auto" w:frame="1"/>
                              </w:rPr>
                              <w:t>Nungambakkam</w:t>
                            </w:r>
                            <w:proofErr w:type="spellEnd"/>
                            <w:r w:rsidRPr="00A816EC">
                              <w:rPr>
                                <w:rStyle w:val="font8"/>
                                <w:rFonts w:ascii="Garamond" w:hAnsi="Garamond" w:cs="Arial"/>
                                <w:color w:val="464646"/>
                                <w:bdr w:val="none" w:sz="0" w:space="0" w:color="auto" w:frame="1"/>
                              </w:rPr>
                              <w:t xml:space="preserve"> Chennai 600034</w:t>
                            </w:r>
                            <w:r w:rsidRPr="00A816EC">
                              <w:rPr>
                                <w:rFonts w:ascii="Garamond" w:hAnsi="Garamond" w:cs="Arial"/>
                                <w:color w:val="464646"/>
                                <w:bdr w:val="none" w:sz="0" w:space="0" w:color="auto" w:frame="1"/>
                              </w:rPr>
                              <w:br/>
                            </w:r>
                            <w:r w:rsidRPr="00A816EC">
                              <w:rPr>
                                <w:rStyle w:val="font8"/>
                                <w:rFonts w:ascii="Garamond" w:hAnsi="Garamond" w:cs="Arial"/>
                                <w:color w:val="464646"/>
                                <w:bdr w:val="none" w:sz="0" w:space="0" w:color="auto" w:frame="1"/>
                              </w:rPr>
                              <w:t>Tamil Nadu, India</w:t>
                            </w:r>
                          </w:p>
                          <w:p w14:paraId="3D6B9DFC" w14:textId="77777777" w:rsidR="008A758B" w:rsidRPr="00CF27B0" w:rsidRDefault="008A758B" w:rsidP="005E507B">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4.65pt;margin-top:445.55pt;width:258.2pt;height:152.95pt;z-index:251726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" filled="f" stroked="f">
                <v:textbox inset=",0,,0">
                  <w:txbxContent>
                    <w:p w14:paraId="3AAFB0D6" w14:textId="1CCF8FEE" w:rsidR="008A758B" w:rsidRDefault="008A758B" w:rsidP="005E507B">
                      <w:pPr>
                        <w:pStyle w:val="NormalWeb"/>
                        <w:spacing w:before="0" w:beforeAutospacing="0" w:after="0" w:afterAutospacing="0"/>
                        <w:textAlignment w:val="baseline"/>
                        <w:rPr>
                          <w:rStyle w:val="font8"/>
                          <w:rFonts w:ascii="Garamond" w:hAnsi="Garamond" w:cs="Arial"/>
                          <w:color w:val="464646"/>
                          <w:bdr w:val="none" w:sz="0" w:space="0" w:color="auto" w:frame="1"/>
                        </w:rPr>
                      </w:pPr>
                      <w:r w:rsidRPr="00A816EC">
                        <w:rPr>
                          <w:rStyle w:val="bold"/>
                          <w:rFonts w:ascii="Garamond" w:hAnsi="Garamond" w:cs="Arial"/>
                          <w:b/>
                          <w:bCs/>
                          <w:color w:val="464646"/>
                          <w:bdr w:val="none" w:sz="0" w:space="0" w:color="auto" w:frame="1"/>
                        </w:rPr>
                        <w:t>Email:</w:t>
                      </w:r>
                      <w:r w:rsidRPr="00A816EC">
                        <w:rPr>
                          <w:rFonts w:ascii="Garamond" w:hAnsi="Garamond" w:cs="Arial"/>
                          <w:color w:val="464646"/>
                          <w:bdr w:val="none" w:sz="0" w:space="0" w:color="auto" w:frame="1"/>
                        </w:rPr>
                        <w:br/>
                      </w:r>
                      <w:hyperlink r:id="rId17" w:history="1">
                        <w:r w:rsidR="008116A2" w:rsidRPr="004B0083">
                          <w:rPr>
                            <w:rStyle w:val="Hyperlink"/>
                            <w:rFonts w:ascii="Garamond" w:hAnsi="Garamond" w:cs="Arial"/>
                            <w:bdr w:val="none" w:sz="0" w:space="0" w:color="auto" w:frame="1"/>
                          </w:rPr>
                          <w:t>sriram@karmacompany.org</w:t>
                        </w:r>
                      </w:hyperlink>
                    </w:p>
                    <w:p w14:paraId="71696846" w14:textId="77777777" w:rsidR="008A758B" w:rsidRPr="00A816EC" w:rsidRDefault="008A758B" w:rsidP="005E507B">
                      <w:pPr>
                        <w:pStyle w:val="NormalWeb"/>
                        <w:spacing w:before="0" w:beforeAutospacing="0" w:after="0" w:afterAutospacing="0"/>
                        <w:textAlignment w:val="baseline"/>
                        <w:rPr>
                          <w:rFonts w:ascii="Garamond" w:hAnsi="Garamond" w:cs="Arial"/>
                          <w:color w:val="000000"/>
                        </w:rPr>
                      </w:pPr>
                    </w:p>
                    <w:p w14:paraId="011FD644" w14:textId="77777777" w:rsidR="008A758B" w:rsidRDefault="008A758B" w:rsidP="005E507B">
                      <w:pPr>
                        <w:pStyle w:val="NormalWeb"/>
                        <w:spacing w:before="0" w:beforeAutospacing="0" w:after="0" w:afterAutospacing="0"/>
                        <w:textAlignment w:val="baseline"/>
                        <w:rPr>
                          <w:rFonts w:ascii="Arial" w:hAnsi="Arial" w:cs="Arial"/>
                          <w:color w:val="000000"/>
                          <w:sz w:val="15"/>
                          <w:szCs w:val="15"/>
                        </w:rPr>
                      </w:pPr>
                      <w:r w:rsidRPr="00A816EC">
                        <w:rPr>
                          <w:rStyle w:val="bold"/>
                          <w:rFonts w:ascii="Garamond" w:hAnsi="Garamond" w:cs="Arial"/>
                          <w:b/>
                          <w:bCs/>
                          <w:color w:val="464646"/>
                          <w:bdr w:val="none" w:sz="0" w:space="0" w:color="auto" w:frame="1"/>
                        </w:rPr>
                        <w:t>Address:</w:t>
                      </w:r>
                      <w:r w:rsidRPr="00A816EC">
                        <w:rPr>
                          <w:rFonts w:ascii="Garamond" w:hAnsi="Garamond" w:cs="Arial"/>
                          <w:color w:val="464646"/>
                          <w:bdr w:val="none" w:sz="0" w:space="0" w:color="auto" w:frame="1"/>
                        </w:rPr>
                        <w:br/>
                      </w:r>
                      <w:r w:rsidRPr="00A816EC">
                        <w:rPr>
                          <w:rStyle w:val="font8"/>
                          <w:rFonts w:ascii="Noteworthy Light" w:hAnsi="Noteworthy Light" w:cs="Noteworthy Light"/>
                          <w:color w:val="464646"/>
                          <w:bdr w:val="none" w:sz="0" w:space="0" w:color="auto" w:frame="1"/>
                        </w:rPr>
                        <w:t>﻿</w:t>
                      </w:r>
                      <w:r w:rsidRPr="00A816EC">
                        <w:rPr>
                          <w:rStyle w:val="font8"/>
                          <w:rFonts w:ascii="Garamond" w:hAnsi="Garamond" w:cs="Arial"/>
                          <w:color w:val="464646"/>
                          <w:bdr w:val="none" w:sz="0" w:space="0" w:color="auto" w:frame="1"/>
                        </w:rPr>
                        <w:t>Flat 2, Ground Floor, La Serena</w:t>
                      </w:r>
                      <w:r w:rsidRPr="00A816EC">
                        <w:rPr>
                          <w:rFonts w:ascii="Garamond" w:hAnsi="Garamond" w:cs="Arial"/>
                          <w:color w:val="464646"/>
                          <w:bdr w:val="none" w:sz="0" w:space="0" w:color="auto" w:frame="1"/>
                        </w:rPr>
                        <w:br/>
                      </w:r>
                      <w:proofErr w:type="spellStart"/>
                      <w:r w:rsidRPr="00A816EC">
                        <w:rPr>
                          <w:rStyle w:val="font8"/>
                          <w:rFonts w:ascii="Garamond" w:hAnsi="Garamond" w:cs="Arial"/>
                          <w:color w:val="464646"/>
                          <w:bdr w:val="none" w:sz="0" w:space="0" w:color="auto" w:frame="1"/>
                        </w:rPr>
                        <w:t>Ceebros</w:t>
                      </w:r>
                      <w:proofErr w:type="spellEnd"/>
                      <w:r w:rsidRPr="00A816EC">
                        <w:rPr>
                          <w:rStyle w:val="font8"/>
                          <w:rFonts w:ascii="Garamond" w:hAnsi="Garamond" w:cs="Arial"/>
                          <w:color w:val="464646"/>
                          <w:bdr w:val="none" w:sz="0" w:space="0" w:color="auto" w:frame="1"/>
                        </w:rPr>
                        <w:t>, 12 Sterling Road</w:t>
                      </w:r>
                      <w:r w:rsidRPr="00A816EC">
                        <w:rPr>
                          <w:rFonts w:ascii="Garamond" w:hAnsi="Garamond" w:cs="Arial"/>
                          <w:color w:val="464646"/>
                          <w:bdr w:val="none" w:sz="0" w:space="0" w:color="auto" w:frame="1"/>
                        </w:rPr>
                        <w:br/>
                      </w:r>
                      <w:r w:rsidRPr="00A816EC">
                        <w:rPr>
                          <w:rStyle w:val="font8"/>
                          <w:rFonts w:ascii="Garamond" w:hAnsi="Garamond" w:cs="Arial"/>
                          <w:color w:val="464646"/>
                          <w:bdr w:val="none" w:sz="0" w:space="0" w:color="auto" w:frame="1"/>
                        </w:rPr>
                        <w:t>Second Cross St</w:t>
                      </w:r>
                      <w:r w:rsidRPr="00A816EC">
                        <w:rPr>
                          <w:rFonts w:ascii="Garamond" w:hAnsi="Garamond" w:cs="Arial"/>
                          <w:color w:val="464646"/>
                          <w:bdr w:val="none" w:sz="0" w:space="0" w:color="auto" w:frame="1"/>
                        </w:rPr>
                        <w:br/>
                      </w:r>
                      <w:proofErr w:type="spellStart"/>
                      <w:r w:rsidRPr="00A816EC">
                        <w:rPr>
                          <w:rStyle w:val="font8"/>
                          <w:rFonts w:ascii="Garamond" w:hAnsi="Garamond" w:cs="Arial"/>
                          <w:color w:val="464646"/>
                          <w:bdr w:val="none" w:sz="0" w:space="0" w:color="auto" w:frame="1"/>
                        </w:rPr>
                        <w:t>Nungambakkam</w:t>
                      </w:r>
                      <w:proofErr w:type="spellEnd"/>
                      <w:r w:rsidRPr="00A816EC">
                        <w:rPr>
                          <w:rStyle w:val="font8"/>
                          <w:rFonts w:ascii="Garamond" w:hAnsi="Garamond" w:cs="Arial"/>
                          <w:color w:val="464646"/>
                          <w:bdr w:val="none" w:sz="0" w:space="0" w:color="auto" w:frame="1"/>
                        </w:rPr>
                        <w:t xml:space="preserve"> Chennai 600034</w:t>
                      </w:r>
                      <w:r w:rsidRPr="00A816EC">
                        <w:rPr>
                          <w:rFonts w:ascii="Garamond" w:hAnsi="Garamond" w:cs="Arial"/>
                          <w:color w:val="464646"/>
                          <w:bdr w:val="none" w:sz="0" w:space="0" w:color="auto" w:frame="1"/>
                        </w:rPr>
                        <w:br/>
                      </w:r>
                      <w:r w:rsidRPr="00A816EC">
                        <w:rPr>
                          <w:rStyle w:val="font8"/>
                          <w:rFonts w:ascii="Garamond" w:hAnsi="Garamond" w:cs="Arial"/>
                          <w:color w:val="464646"/>
                          <w:bdr w:val="none" w:sz="0" w:space="0" w:color="auto" w:frame="1"/>
                        </w:rPr>
                        <w:t>Tamil Nadu, India</w:t>
                      </w:r>
                    </w:p>
                    <w:p w14:paraId="3D6B9DFC" w14:textId="77777777" w:rsidR="008A758B" w:rsidRPr="00CF27B0" w:rsidRDefault="008A758B" w:rsidP="005E507B">
                      <w:pPr>
                        <w:pStyle w:val="BodyText"/>
                      </w:pPr>
                    </w:p>
                  </w:txbxContent>
                </v:textbox>
                <w10:wrap type="tight" anchorx="page" anchory="page"/>
              </v:shape>
            </w:pict>
          </mc:Fallback>
        </mc:AlternateContent>
      </w:r>
      <w:r w:rsidR="005E507B">
        <w:rPr>
          <w:noProof/>
        </w:rPr>
        <mc:AlternateContent>
          <mc:Choice Requires="wps">
            <w:drawing>
              <wp:anchor distT="0" distB="0" distL="114300" distR="114300" simplePos="0" relativeHeight="251658464" behindDoc="0" locked="0" layoutInCell="1" allowOverlap="1" wp14:anchorId="228ADC2D" wp14:editId="2C3F17B9">
                <wp:simplePos x="0" y="0"/>
                <wp:positionH relativeFrom="page">
                  <wp:posOffset>365760</wp:posOffset>
                </wp:positionH>
                <wp:positionV relativeFrom="page">
                  <wp:posOffset>5511709</wp:posOffset>
                </wp:positionV>
                <wp:extent cx="7040880" cy="0"/>
                <wp:effectExtent l="0" t="0" r="20320" b="25400"/>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34pt" to="583.2pt,4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" strokecolor="#a5a5a5 [2092]" strokeweight="1pt">
                <v:shadow opacity="22938f" mv:blur="38100f" offset="0,2pt"/>
                <w10:wrap anchorx="page" anchory="page"/>
              </v:line>
            </w:pict>
          </mc:Fallback>
        </mc:AlternateContent>
      </w:r>
      <w:r w:rsidR="005E507B">
        <w:rPr>
          <w:noProof/>
        </w:rPr>
        <mc:AlternateContent>
          <mc:Choice Requires="wps">
            <w:drawing>
              <wp:anchor distT="0" distB="0" distL="114300" distR="114300" simplePos="0" relativeHeight="251658470" behindDoc="0" locked="0" layoutInCell="1" allowOverlap="1" wp14:anchorId="60AE79E6" wp14:editId="08C057C5">
                <wp:simplePos x="0" y="0"/>
                <wp:positionH relativeFrom="page">
                  <wp:posOffset>463550</wp:posOffset>
                </wp:positionH>
                <wp:positionV relativeFrom="page">
                  <wp:posOffset>4963795</wp:posOffset>
                </wp:positionV>
                <wp:extent cx="1828800" cy="368300"/>
                <wp:effectExtent l="0" t="0" r="0" b="12700"/>
                <wp:wrapTight wrapText="bothSides">
                  <wp:wrapPolygon edited="0">
                    <wp:start x="0" y="0"/>
                    <wp:lineTo x="0" y="20855"/>
                    <wp:lineTo x="21300" y="20855"/>
                    <wp:lineTo x="21300" y="0"/>
                    <wp:lineTo x="0" y="0"/>
                  </wp:wrapPolygon>
                </wp:wrapTight>
                <wp:docPr id="2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C010FC3" w14:textId="77777777" w:rsidR="008A758B" w:rsidRPr="00936C30" w:rsidRDefault="008A758B" w:rsidP="004E7C97">
                            <w:pPr>
                              <w:pStyle w:val="Symbol"/>
                              <w:rPr>
                                <w:color w:val="CF9FCF" w:themeColor="accent1" w:themeTint="66"/>
                                <w:sz w:val="48"/>
                              </w:rPr>
                            </w:pPr>
                            <w:r w:rsidRPr="00936C30">
                              <w:rPr>
                                <w:color w:val="CF9FCF" w:themeColor="accent1" w:themeTint="66"/>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6.5pt;margin-top:390.85pt;width:2in;height:29pt;z-index:251658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" filled="f" stroked="f">
                <v:stroke o:forcedash="t"/>
                <v:textbox inset="0,0,0,0">
                  <w:txbxContent>
                    <w:p w14:paraId="4C010FC3" w14:textId="77777777" w:rsidR="008A758B" w:rsidRPr="00936C30" w:rsidRDefault="008A758B" w:rsidP="004E7C97">
                      <w:pPr>
                        <w:pStyle w:val="Symbol"/>
                        <w:rPr>
                          <w:color w:val="CF9FCF" w:themeColor="accent1" w:themeTint="66"/>
                          <w:sz w:val="48"/>
                        </w:rPr>
                      </w:pPr>
                      <w:r w:rsidRPr="00936C30">
                        <w:rPr>
                          <w:color w:val="CF9FCF" w:themeColor="accent1" w:themeTint="66"/>
                          <w:sz w:val="48"/>
                        </w:rPr>
                        <w:t>+</w:t>
                      </w:r>
                    </w:p>
                  </w:txbxContent>
                </v:textbox>
                <w10:wrap type="tight" anchorx="page" anchory="page"/>
              </v:shape>
            </w:pict>
          </mc:Fallback>
        </mc:AlternateContent>
      </w:r>
      <w:r w:rsidR="00815E4F">
        <w:rPr>
          <w:noProof/>
        </w:rPr>
        <mc:AlternateContent>
          <mc:Choice Requires="wps">
            <w:drawing>
              <wp:anchor distT="0" distB="0" distL="114300" distR="114300" simplePos="0" relativeHeight="251658466" behindDoc="0" locked="0" layoutInCell="1" allowOverlap="1" wp14:anchorId="55E2966F" wp14:editId="75170718">
                <wp:simplePos x="0" y="0"/>
                <wp:positionH relativeFrom="page">
                  <wp:posOffset>567055</wp:posOffset>
                </wp:positionH>
                <wp:positionV relativeFrom="page">
                  <wp:posOffset>5217795</wp:posOffset>
                </wp:positionV>
                <wp:extent cx="3340100" cy="228600"/>
                <wp:effectExtent l="0" t="0" r="0" b="0"/>
                <wp:wrapTight wrapText="bothSides">
                  <wp:wrapPolygon edited="0">
                    <wp:start x="164" y="0"/>
                    <wp:lineTo x="164" y="19200"/>
                    <wp:lineTo x="21189" y="19200"/>
                    <wp:lineTo x="21189" y="0"/>
                    <wp:lineTo x="164" y="0"/>
                  </wp:wrapPolygon>
                </wp:wrapTight>
                <wp:docPr id="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2E0F8E" w14:textId="611BA5AA" w:rsidR="008A758B" w:rsidRPr="00936C30" w:rsidRDefault="008A758B" w:rsidP="004E7C97">
                            <w:pPr>
                              <w:pStyle w:val="Mailer"/>
                            </w:pPr>
                            <w:r>
                              <w:t>KarmaCompany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4.65pt;margin-top:410.85pt;width:263pt;height:18pt;z-index:251658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" filled="f" stroked="f">
                <v:textbox inset=",0,,0">
                  <w:txbxContent>
                    <w:p w14:paraId="3A2E0F8E" w14:textId="611BA5AA" w:rsidR="008A758B" w:rsidRPr="00936C30" w:rsidRDefault="008A758B" w:rsidP="004E7C97">
                      <w:pPr>
                        <w:pStyle w:val="Mailer"/>
                      </w:pPr>
                      <w:r>
                        <w:t>KarmaCompany</w:t>
                      </w:r>
                    </w:p>
                  </w:txbxContent>
                </v:textbox>
                <w10:wrap type="tight" anchorx="page" anchory="page"/>
              </v:shape>
            </w:pict>
          </mc:Fallback>
        </mc:AlternateContent>
      </w:r>
      <w:r w:rsidR="00D71515">
        <w:rPr>
          <w:noProof/>
        </w:rPr>
        <w:drawing>
          <wp:anchor distT="0" distB="0" distL="114300" distR="114300" simplePos="0" relativeHeight="251724017" behindDoc="0" locked="0" layoutInCell="1" allowOverlap="1" wp14:anchorId="4A97A90C" wp14:editId="35B4032C">
            <wp:simplePos x="0" y="0"/>
            <wp:positionH relativeFrom="page">
              <wp:posOffset>387350</wp:posOffset>
            </wp:positionH>
            <wp:positionV relativeFrom="page">
              <wp:posOffset>8054975</wp:posOffset>
            </wp:positionV>
            <wp:extent cx="2226945" cy="1315720"/>
            <wp:effectExtent l="0" t="0" r="8255" b="5080"/>
            <wp:wrapThrough wrapText="bothSides">
              <wp:wrapPolygon edited="0">
                <wp:start x="13057" y="0"/>
                <wp:lineTo x="2956" y="834"/>
                <wp:lineTo x="1232" y="6672"/>
                <wp:lineTo x="739" y="7923"/>
                <wp:lineTo x="0" y="10842"/>
                <wp:lineTo x="246" y="17097"/>
                <wp:lineTo x="4435" y="20432"/>
                <wp:lineTo x="11333" y="21266"/>
                <wp:lineTo x="14536" y="21266"/>
                <wp:lineTo x="16753" y="20432"/>
                <wp:lineTo x="18724" y="13761"/>
                <wp:lineTo x="20202" y="11259"/>
                <wp:lineTo x="21434" y="8340"/>
                <wp:lineTo x="21187" y="6255"/>
                <wp:lineTo x="18724" y="417"/>
                <wp:lineTo x="18231" y="0"/>
                <wp:lineTo x="13057" y="0"/>
              </wp:wrapPolygon>
            </wp:wrapThrough>
            <wp:docPr id="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694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B6">
        <w:rPr>
          <w:noProof/>
        </w:rPr>
        <mc:AlternateContent>
          <mc:Choice Requires="wps">
            <w:drawing>
              <wp:anchor distT="0" distB="0" distL="114300" distR="114300" simplePos="0" relativeHeight="251720945" behindDoc="0" locked="0" layoutInCell="1" allowOverlap="1" wp14:anchorId="76548B06" wp14:editId="7E0C8F59">
                <wp:simplePos x="0" y="0"/>
                <wp:positionH relativeFrom="page">
                  <wp:posOffset>6021070</wp:posOffset>
                </wp:positionH>
                <wp:positionV relativeFrom="page">
                  <wp:posOffset>8129905</wp:posOffset>
                </wp:positionV>
                <wp:extent cx="1384935" cy="1242060"/>
                <wp:effectExtent l="0" t="0" r="37465" b="27940"/>
                <wp:wrapSquare wrapText="bothSides"/>
                <wp:docPr id="384" name="Rectangle 384"/>
                <wp:cNvGraphicFramePr/>
                <a:graphic xmlns:a="http://schemas.openxmlformats.org/drawingml/2006/main">
                  <a:graphicData uri="http://schemas.microsoft.com/office/word/2010/wordprocessingShape">
                    <wps:wsp>
                      <wps:cNvSpPr/>
                      <wps:spPr>
                        <a:xfrm>
                          <a:off x="0" y="0"/>
                          <a:ext cx="1384935" cy="1242060"/>
                        </a:xfrm>
                        <a:prstGeom prst="rect">
                          <a:avLst/>
                        </a:prstGeom>
                        <a:solidFill>
                          <a:schemeClr val="tx2">
                            <a:lumMod val="90000"/>
                            <a:lumOff val="1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6" style="position:absolute;margin-left:474.1pt;margin-top:640.15pt;width:109.05pt;height:97.8pt;z-index:251720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" fillcolor="#48224c [2911]" strokecolor="#603060 [3044]" strokeweight="1pt">
                <w10:wrap type="square" anchorx="page" anchory="page"/>
              </v:rect>
            </w:pict>
          </mc:Fallback>
        </mc:AlternateContent>
      </w:r>
      <w:r w:rsidR="00FF0778">
        <w:rPr>
          <w:noProof/>
        </w:rPr>
        <mc:AlternateContent>
          <mc:Choice Requires="wps">
            <w:drawing>
              <wp:anchor distT="0" distB="0" distL="114300" distR="114300" simplePos="0" relativeHeight="251714801" behindDoc="0" locked="0" layoutInCell="1" allowOverlap="1" wp14:anchorId="718A445C" wp14:editId="2669A5B0">
                <wp:simplePos x="0" y="0"/>
                <wp:positionH relativeFrom="page">
                  <wp:posOffset>372110</wp:posOffset>
                </wp:positionH>
                <wp:positionV relativeFrom="page">
                  <wp:posOffset>685800</wp:posOffset>
                </wp:positionV>
                <wp:extent cx="7024370" cy="428625"/>
                <wp:effectExtent l="0" t="0" r="36830" b="28575"/>
                <wp:wrapThrough wrapText="bothSides">
                  <wp:wrapPolygon edited="0">
                    <wp:start x="0" y="0"/>
                    <wp:lineTo x="0" y="21760"/>
                    <wp:lineTo x="21635" y="21760"/>
                    <wp:lineTo x="21635" y="0"/>
                    <wp:lineTo x="0" y="0"/>
                  </wp:wrapPolygon>
                </wp:wrapThrough>
                <wp:docPr id="348" name="Rectangle 348"/>
                <wp:cNvGraphicFramePr/>
                <a:graphic xmlns:a="http://schemas.openxmlformats.org/drawingml/2006/main">
                  <a:graphicData uri="http://schemas.microsoft.com/office/word/2010/wordprocessingShape">
                    <wps:wsp>
                      <wps:cNvSpPr/>
                      <wps:spPr>
                        <a:xfrm>
                          <a:off x="0" y="0"/>
                          <a:ext cx="7024370" cy="428625"/>
                        </a:xfrm>
                        <a:prstGeom prst="rect">
                          <a:avLst/>
                        </a:prstGeom>
                        <a:solidFill>
                          <a:schemeClr val="bg2"/>
                        </a:solidFill>
                        <a:ln>
                          <a:solidFill>
                            <a:schemeClr val="accent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29.3pt;margin-top:54pt;width:553.1pt;height:33.75pt;z-index:25171480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" fillcolor="#c3afcc [3214]" strokecolor="#996 [3207]" strokeweight="1pt">
                <w10:wrap type="through" anchorx="page" anchory="page"/>
              </v:rect>
            </w:pict>
          </mc:Fallback>
        </mc:AlternateContent>
      </w:r>
      <w:r w:rsidR="00FF0778">
        <w:rPr>
          <w:noProof/>
        </w:rPr>
        <mc:AlternateContent>
          <mc:Choice Requires="wps">
            <w:drawing>
              <wp:anchor distT="0" distB="0" distL="114300" distR="114300" simplePos="0" relativeHeight="251716849" behindDoc="0" locked="0" layoutInCell="1" allowOverlap="1" wp14:anchorId="60EEBAF4" wp14:editId="5A21DD95">
                <wp:simplePos x="0" y="0"/>
                <wp:positionH relativeFrom="page">
                  <wp:posOffset>408305</wp:posOffset>
                </wp:positionH>
                <wp:positionV relativeFrom="page">
                  <wp:posOffset>719455</wp:posOffset>
                </wp:positionV>
                <wp:extent cx="5702935" cy="352425"/>
                <wp:effectExtent l="0" t="0" r="0" b="3175"/>
                <wp:wrapThrough wrapText="bothSides">
                  <wp:wrapPolygon edited="0">
                    <wp:start x="96" y="0"/>
                    <wp:lineTo x="96" y="20238"/>
                    <wp:lineTo x="21357" y="20238"/>
                    <wp:lineTo x="21357" y="0"/>
                    <wp:lineTo x="96" y="0"/>
                  </wp:wrapPolygon>
                </wp:wrapThrough>
                <wp:docPr id="349" name="Text Box 349"/>
                <wp:cNvGraphicFramePr/>
                <a:graphic xmlns:a="http://schemas.openxmlformats.org/drawingml/2006/main">
                  <a:graphicData uri="http://schemas.microsoft.com/office/word/2010/wordprocessingShape">
                    <wps:wsp>
                      <wps:cNvSpPr txBox="1"/>
                      <wps:spPr>
                        <a:xfrm>
                          <a:off x="0" y="0"/>
                          <a:ext cx="5702935" cy="352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61559F" w14:textId="4A3A9D90" w:rsidR="008A758B" w:rsidRPr="00B43415" w:rsidRDefault="008A758B" w:rsidP="00FF0778">
                            <w:pPr>
                              <w:rPr>
                                <w:b/>
                                <w:sz w:val="28"/>
                                <w:szCs w:val="28"/>
                              </w:rPr>
                            </w:pPr>
                            <w:r>
                              <w:rPr>
                                <w:b/>
                                <w:color w:val="FFFFFF" w:themeColor="background1"/>
                                <w:sz w:val="28"/>
                                <w:szCs w:val="28"/>
                              </w:rPr>
                              <w:t xml:space="preserve"> Part 5: What to expect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71" type="#_x0000_t202" style="position:absolute;margin-left:32.15pt;margin-top:56.65pt;width:449.05pt;height:27.75pt;z-index:251716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pMs9YCAAAi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" mv:complextextbox="1" filled="f" stroked="f">
                <v:textbox>
                  <w:txbxContent>
                    <w:p w14:paraId="6761559F" w14:textId="4A3A9D90" w:rsidR="008A758B" w:rsidRPr="00B43415" w:rsidRDefault="008A758B" w:rsidP="00FF0778">
                      <w:pPr>
                        <w:rPr>
                          <w:b/>
                          <w:sz w:val="28"/>
                          <w:szCs w:val="28"/>
                        </w:rPr>
                      </w:pPr>
                      <w:r>
                        <w:rPr>
                          <w:b/>
                          <w:color w:val="FFFFFF" w:themeColor="background1"/>
                          <w:sz w:val="28"/>
                          <w:szCs w:val="28"/>
                        </w:rPr>
                        <w:t xml:space="preserve"> Part 5: What to expect next</w:t>
                      </w:r>
                    </w:p>
                  </w:txbxContent>
                </v:textbox>
                <w10:wrap type="through" anchorx="page" anchory="page"/>
              </v:shape>
            </w:pict>
          </mc:Fallback>
        </mc:AlternateContent>
      </w:r>
      <w:r w:rsidR="00761BC6">
        <w:rPr>
          <w:noProof/>
        </w:rPr>
        <mc:AlternateContent>
          <mc:Choice Requires="wps">
            <w:drawing>
              <wp:anchor distT="0" distB="0" distL="114300" distR="114300" simplePos="0" relativeHeight="251658404" behindDoc="0" locked="0" layoutInCell="1" allowOverlap="1" wp14:anchorId="33516D43" wp14:editId="746A9922">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CE3D259" w14:textId="77777777" w:rsidR="008A758B" w:rsidRDefault="008A758B" w:rsidP="004E7C97">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72" type="#_x0000_t202" style="position:absolute;margin-left:318.5pt;margin-top:36pt;width:265.2pt;height:18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" filled="f" stroked="f">
                <v:stroke o:forcedash="t"/>
                <v:textbox inset="0,0,0,0">
                  <w:txbxContent>
                    <w:p w14:paraId="4CE3D259" w14:textId="77777777" w:rsidR="008A758B" w:rsidRDefault="008A758B" w:rsidP="004E7C97">
                      <w:pPr>
                        <w:pStyle w:val="Header-Right"/>
                      </w:pPr>
                      <w:r>
                        <w:t>Issue | Date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3" behindDoc="0" locked="0" layoutInCell="1" allowOverlap="1" wp14:anchorId="103A46B3" wp14:editId="26B70D3B">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3A112AE" w14:textId="77777777" w:rsidR="008A758B" w:rsidRDefault="008A758B" w:rsidP="004E7C97">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73" type="#_x0000_t202" style="position:absolute;margin-left:28.8pt;margin-top: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" filled="f" stroked="f">
                <v:stroke o:forcedash="t"/>
                <v:textbox inset="0,0,0,0">
                  <w:txbxContent>
                    <w:p w14:paraId="13A112AE" w14:textId="77777777" w:rsidR="008A758B" w:rsidRDefault="008A758B" w:rsidP="004E7C97">
                      <w:pPr>
                        <w:pStyle w:val="Header"/>
                      </w:pPr>
                      <w:r>
                        <w:t>Lorem Ipsum</w:t>
                      </w:r>
                    </w:p>
                  </w:txbxContent>
                </v:textbox>
                <w10:wrap type="tight" anchorx="page" anchory="page"/>
              </v:shape>
            </w:pict>
          </mc:Fallback>
        </mc:AlternateContent>
      </w:r>
      <w:bookmarkStart w:id="2" w:name="_LastPageContents"/>
      <w:r w:rsidR="00FC4F19">
        <w:t xml:space="preserve"> </w:t>
      </w:r>
      <w:bookmarkEnd w:id="2"/>
    </w:p>
    <w:sectPr w:rsidR="004E7C97" w:rsidSect="004E7C97">
      <w:headerReference w:type="first" r:id="rId19"/>
      <w:footerReference w:type="first" r:id="rId20"/>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A9614" w14:textId="77777777" w:rsidR="007A7FAF" w:rsidRDefault="007A7FAF">
      <w:pPr>
        <w:spacing w:after="0"/>
      </w:pPr>
      <w:r>
        <w:separator/>
      </w:r>
    </w:p>
  </w:endnote>
  <w:endnote w:type="continuationSeparator" w:id="0">
    <w:p w14:paraId="6892BF0F" w14:textId="77777777" w:rsidR="007A7FAF" w:rsidRDefault="007A7F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oteworthy Light">
    <w:panose1 w:val="02000400000000000000"/>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8FFB1" w14:textId="220CFA6F" w:rsidR="008A758B" w:rsidRDefault="008A758B">
    <w:pPr>
      <w:pStyle w:val="Footer"/>
    </w:pPr>
    <w:r>
      <w:rPr>
        <w:noProof/>
      </w:rPr>
      <mc:AlternateContent>
        <mc:Choice Requires="wps">
          <w:drawing>
            <wp:anchor distT="0" distB="0" distL="114300" distR="114300" simplePos="0" relativeHeight="251658240" behindDoc="0" locked="0" layoutInCell="1" allowOverlap="1" wp14:anchorId="27CDA9E4" wp14:editId="17FB4ED8">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424A" w14:textId="77777777" w:rsidR="008A758B" w:rsidRPr="00F31951" w:rsidRDefault="008A758B" w:rsidP="004E7C97">
                          <w:pPr>
                            <w:pStyle w:val="Footer-Right"/>
                          </w:pPr>
                          <w:r>
                            <w:fldChar w:fldCharType="begin"/>
                          </w:r>
                          <w:r>
                            <w:instrText xml:space="preserve"> PAGE  \* MERGEFORMAT </w:instrText>
                          </w:r>
                          <w:r>
                            <w:fldChar w:fldCharType="separate"/>
                          </w:r>
                          <w:r w:rsidR="007A7FAF">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74"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" filled="f" stroked="f">
              <v:textbox inset="0,0,0,0">
                <w:txbxContent>
                  <w:p w14:paraId="0E16424A" w14:textId="77777777" w:rsidR="008A758B" w:rsidRPr="00F31951" w:rsidRDefault="008A758B" w:rsidP="004E7C97">
                    <w:pPr>
                      <w:pStyle w:val="Footer-Right"/>
                    </w:pPr>
                    <w:r>
                      <w:fldChar w:fldCharType="begin"/>
                    </w:r>
                    <w:r>
                      <w:instrText xml:space="preserve"> PAGE  \* MERGEFORMAT </w:instrText>
                    </w:r>
                    <w:r>
                      <w:fldChar w:fldCharType="separate"/>
                    </w:r>
                    <w:r w:rsidR="007A7FAF">
                      <w:rPr>
                        <w:noProof/>
                      </w:rPr>
                      <w:t>5</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8A2A" w14:textId="77777777" w:rsidR="008A758B" w:rsidRDefault="008A758B">
    <w:pPr>
      <w:pStyle w:val="Footer"/>
    </w:pPr>
    <w:r>
      <w:rPr>
        <w:noProof/>
      </w:rPr>
      <mc:AlternateContent>
        <mc:Choice Requires="wps">
          <w:drawing>
            <wp:anchor distT="0" distB="0" distL="114300" distR="114300" simplePos="0" relativeHeight="251658243" behindDoc="0" locked="0" layoutInCell="1" allowOverlap="1" wp14:anchorId="30EECBCF" wp14:editId="540D92A6">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F185" w14:textId="77777777" w:rsidR="008A758B" w:rsidRDefault="008A75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AEDD0" w14:textId="77777777" w:rsidR="007A7FAF" w:rsidRDefault="007A7FAF">
      <w:pPr>
        <w:spacing w:after="0"/>
      </w:pPr>
      <w:r>
        <w:separator/>
      </w:r>
    </w:p>
  </w:footnote>
  <w:footnote w:type="continuationSeparator" w:id="0">
    <w:p w14:paraId="3EBE493B" w14:textId="77777777" w:rsidR="007A7FAF" w:rsidRDefault="007A7FA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E48E" w14:textId="54A23B15" w:rsidR="008A758B" w:rsidRDefault="008A758B">
    <w:pPr>
      <w:pStyle w:val="Header"/>
    </w:pPr>
    <w:r>
      <w:rPr>
        <w:noProof/>
      </w:rPr>
      <mc:AlternateContent>
        <mc:Choice Requires="wps">
          <w:drawing>
            <wp:anchor distT="0" distB="0" distL="114300" distR="114300" simplePos="0" relativeHeight="251658244" behindDoc="0" locked="0" layoutInCell="1" allowOverlap="1" wp14:anchorId="43D05672" wp14:editId="6EC18219">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1CF53A22" wp14:editId="06C3FD00">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E65A9" w14:textId="77777777" w:rsidR="008A758B" w:rsidRDefault="008A758B">
    <w:pPr>
      <w:pStyle w:val="Header"/>
    </w:pPr>
    <w:r>
      <w:rPr>
        <w:noProof/>
      </w:rPr>
      <mc:AlternateContent>
        <mc:Choice Requires="wps">
          <w:drawing>
            <wp:anchor distT="0" distB="0" distL="114300" distR="114300" simplePos="0" relativeHeight="251658242" behindDoc="0" locked="0" layoutInCell="1" allowOverlap="1" wp14:anchorId="37DCBB5A" wp14:editId="2A0C3234">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5255" w14:textId="77777777" w:rsidR="008A758B" w:rsidRDefault="008A758B">
    <w:pPr>
      <w:pStyle w:val="Header"/>
    </w:pPr>
    <w:r>
      <w:rPr>
        <w:noProof/>
      </w:rPr>
      <mc:AlternateContent>
        <mc:Choice Requires="wps">
          <w:drawing>
            <wp:anchor distT="0" distB="0" distL="114300" distR="114300" simplePos="0" relativeHeight="251658246" behindDoc="0" locked="0" layoutInCell="1" allowOverlap="1" wp14:anchorId="27BFCAF7" wp14:editId="03DA2559">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62D782F9" wp14:editId="00C87AC7">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EA03DA"/>
    <w:multiLevelType w:val="hybridMultilevel"/>
    <w:tmpl w:val="CD420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9D1F95"/>
    <w:multiLevelType w:val="hybridMultilevel"/>
    <w:tmpl w:val="7FAA39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4E7C97"/>
    <w:rsid w:val="000000C0"/>
    <w:rsid w:val="00100AFC"/>
    <w:rsid w:val="00105D89"/>
    <w:rsid w:val="00195823"/>
    <w:rsid w:val="001E36C1"/>
    <w:rsid w:val="00206C3A"/>
    <w:rsid w:val="00213F52"/>
    <w:rsid w:val="002612ED"/>
    <w:rsid w:val="0026258E"/>
    <w:rsid w:val="003024F5"/>
    <w:rsid w:val="0039119D"/>
    <w:rsid w:val="003F0F80"/>
    <w:rsid w:val="004663CD"/>
    <w:rsid w:val="004E6DBA"/>
    <w:rsid w:val="004E7C97"/>
    <w:rsid w:val="004F786A"/>
    <w:rsid w:val="00516227"/>
    <w:rsid w:val="00521F7A"/>
    <w:rsid w:val="005267BD"/>
    <w:rsid w:val="00594B01"/>
    <w:rsid w:val="005B345E"/>
    <w:rsid w:val="005B5EF2"/>
    <w:rsid w:val="005E507B"/>
    <w:rsid w:val="00621AC6"/>
    <w:rsid w:val="0065263D"/>
    <w:rsid w:val="006560B2"/>
    <w:rsid w:val="0068280E"/>
    <w:rsid w:val="006965DC"/>
    <w:rsid w:val="006E5F2D"/>
    <w:rsid w:val="00761BC6"/>
    <w:rsid w:val="00770E9D"/>
    <w:rsid w:val="007A7FAF"/>
    <w:rsid w:val="007F2140"/>
    <w:rsid w:val="008072F0"/>
    <w:rsid w:val="008116A2"/>
    <w:rsid w:val="00815E4F"/>
    <w:rsid w:val="00843E46"/>
    <w:rsid w:val="008A758B"/>
    <w:rsid w:val="009365FF"/>
    <w:rsid w:val="00A27B61"/>
    <w:rsid w:val="00A7278F"/>
    <w:rsid w:val="00AA0B49"/>
    <w:rsid w:val="00B43415"/>
    <w:rsid w:val="00B77344"/>
    <w:rsid w:val="00BB1978"/>
    <w:rsid w:val="00BC158E"/>
    <w:rsid w:val="00BF1CE8"/>
    <w:rsid w:val="00C067B6"/>
    <w:rsid w:val="00C24836"/>
    <w:rsid w:val="00C6476C"/>
    <w:rsid w:val="00CB3F6F"/>
    <w:rsid w:val="00CE53BF"/>
    <w:rsid w:val="00D71515"/>
    <w:rsid w:val="00D960ED"/>
    <w:rsid w:val="00DB6ECF"/>
    <w:rsid w:val="00DC5679"/>
    <w:rsid w:val="00E4145E"/>
    <w:rsid w:val="00E75E17"/>
    <w:rsid w:val="00EF3E0E"/>
    <w:rsid w:val="00F41CE5"/>
    <w:rsid w:val="00F44A59"/>
    <w:rsid w:val="00F544ED"/>
    <w:rsid w:val="00FA2D1B"/>
    <w:rsid w:val="00FC4F19"/>
    <w:rsid w:val="00FC64B1"/>
    <w:rsid w:val="00FD0BFA"/>
    <w:rsid w:val="00FD3488"/>
    <w:rsid w:val="00FF077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7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Normal (Web)"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table" w:styleId="TableGrid">
    <w:name w:val="Table Grid"/>
    <w:basedOn w:val="TableNormal"/>
    <w:rsid w:val="0068280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3">
    <w:name w:val="Colorful Grid Accent 3"/>
    <w:basedOn w:val="TableNormal"/>
    <w:rsid w:val="0068280E"/>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A" w:themeFill="accent3" w:themeFillTint="33"/>
    </w:tcPr>
    <w:tblStylePr w:type="firstRow">
      <w:rPr>
        <w:b/>
        <w:bCs/>
      </w:rPr>
      <w:tblPr/>
      <w:tcPr>
        <w:shd w:val="clear" w:color="auto" w:fill="C1C1D6" w:themeFill="accent3" w:themeFillTint="66"/>
      </w:tcPr>
    </w:tblStylePr>
    <w:tblStylePr w:type="lastRow">
      <w:rPr>
        <w:b/>
        <w:bCs/>
        <w:color w:val="000000" w:themeColor="text1"/>
      </w:rPr>
      <w:tblPr/>
      <w:tcPr>
        <w:shd w:val="clear" w:color="auto" w:fill="C1C1D6" w:themeFill="accent3" w:themeFillTint="66"/>
      </w:tcPr>
    </w:tblStylePr>
    <w:tblStylePr w:type="firstCol">
      <w:rPr>
        <w:color w:val="FFFFFF" w:themeColor="background1"/>
      </w:rPr>
      <w:tblPr/>
      <w:tcPr>
        <w:shd w:val="clear" w:color="auto" w:fill="4C4C72" w:themeFill="accent3" w:themeFillShade="BF"/>
      </w:tcPr>
    </w:tblStylePr>
    <w:tblStylePr w:type="lastCol">
      <w:rPr>
        <w:color w:val="FFFFFF" w:themeColor="background1"/>
      </w:rPr>
      <w:tblPr/>
      <w:tcPr>
        <w:shd w:val="clear" w:color="auto" w:fill="4C4C72" w:themeFill="accent3" w:themeFillShade="BF"/>
      </w:tc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ColorfulList-Accent1">
    <w:name w:val="Colorful List Accent 1"/>
    <w:basedOn w:val="TableNormal"/>
    <w:rsid w:val="0068280E"/>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7F3" w:themeFill="accen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E1" w:themeFill="accent1" w:themeFillTint="3F"/>
      </w:tcPr>
    </w:tblStylePr>
    <w:tblStylePr w:type="band1Horz">
      <w:tblPr/>
      <w:tcPr>
        <w:shd w:val="clear" w:color="auto" w:fill="E7CFE7" w:themeFill="accent1" w:themeFillTint="33"/>
      </w:tcPr>
    </w:tblStylePr>
  </w:style>
  <w:style w:type="table" w:styleId="LightGrid">
    <w:name w:val="Light Grid"/>
    <w:basedOn w:val="TableNormal"/>
    <w:rsid w:val="0068280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3">
    <w:name w:val="Colorful List Accent 3"/>
    <w:basedOn w:val="TableNormal"/>
    <w:rsid w:val="0068280E"/>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5" w:themeFill="accent3" w:themeFillTint="19"/>
    </w:tcPr>
    <w:tblStylePr w:type="firstRow">
      <w:rPr>
        <w:b/>
        <w:bCs/>
        <w:color w:val="FFFFFF" w:themeColor="background1"/>
      </w:rPr>
      <w:tblPr/>
      <w:tcPr>
        <w:tcBorders>
          <w:bottom w:val="single" w:sz="12" w:space="0" w:color="FFFFFF" w:themeColor="background1"/>
        </w:tcBorders>
        <w:shd w:val="clear" w:color="auto" w:fill="7A7A51" w:themeFill="accent4" w:themeFillShade="CC"/>
      </w:tcPr>
    </w:tblStylePr>
    <w:tblStylePr w:type="lastRow">
      <w:rPr>
        <w:b/>
        <w:bCs/>
        <w:color w:val="7A7A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E5" w:themeFill="accent3" w:themeFillTint="3F"/>
      </w:tcPr>
    </w:tblStylePr>
    <w:tblStylePr w:type="band1Horz">
      <w:tblPr/>
      <w:tcPr>
        <w:shd w:val="clear" w:color="auto" w:fill="E0E0EA" w:themeFill="accent3" w:themeFillTint="33"/>
      </w:tcPr>
    </w:tblStylePr>
  </w:style>
  <w:style w:type="table" w:styleId="ColorfulGrid-Accent4">
    <w:name w:val="Colorful Grid Accent 4"/>
    <w:basedOn w:val="TableNormal"/>
    <w:rsid w:val="0068280E"/>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0" w:themeFill="accent4" w:themeFillTint="33"/>
    </w:tcPr>
    <w:tblStylePr w:type="firstRow">
      <w:rPr>
        <w:b/>
        <w:bCs/>
      </w:rPr>
      <w:tblPr/>
      <w:tcPr>
        <w:shd w:val="clear" w:color="auto" w:fill="D6D6C1" w:themeFill="accent4" w:themeFillTint="66"/>
      </w:tcPr>
    </w:tblStylePr>
    <w:tblStylePr w:type="lastRow">
      <w:rPr>
        <w:b/>
        <w:bCs/>
        <w:color w:val="000000" w:themeColor="text1"/>
      </w:rPr>
      <w:tblPr/>
      <w:tcPr>
        <w:shd w:val="clear" w:color="auto" w:fill="D6D6C1" w:themeFill="accent4" w:themeFillTint="66"/>
      </w:tcPr>
    </w:tblStylePr>
    <w:tblStylePr w:type="firstCol">
      <w:rPr>
        <w:color w:val="FFFFFF" w:themeColor="background1"/>
      </w:rPr>
      <w:tblPr/>
      <w:tcPr>
        <w:shd w:val="clear" w:color="auto" w:fill="72724C" w:themeFill="accent4" w:themeFillShade="BF"/>
      </w:tcPr>
    </w:tblStylePr>
    <w:tblStylePr w:type="lastCol">
      <w:rPr>
        <w:color w:val="FFFFFF" w:themeColor="background1"/>
      </w:rPr>
      <w:tblPr/>
      <w:tcPr>
        <w:shd w:val="clear" w:color="auto" w:fill="72724C" w:themeFill="accent4" w:themeFillShade="BF"/>
      </w:tc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character" w:styleId="Hyperlink">
    <w:name w:val="Hyperlink"/>
    <w:basedOn w:val="DefaultParagraphFont"/>
    <w:rsid w:val="00FF0778"/>
    <w:rPr>
      <w:color w:val="BC5FBC" w:themeColor="hyperlink"/>
      <w:u w:val="single"/>
    </w:rPr>
  </w:style>
  <w:style w:type="paragraph" w:styleId="ListParagraph">
    <w:name w:val="List Paragraph"/>
    <w:basedOn w:val="Normal"/>
    <w:rsid w:val="001E36C1"/>
    <w:pPr>
      <w:ind w:left="720"/>
      <w:contextualSpacing/>
    </w:pPr>
  </w:style>
  <w:style w:type="paragraph" w:styleId="NormalWeb">
    <w:name w:val="Normal (Web)"/>
    <w:basedOn w:val="Normal"/>
    <w:uiPriority w:val="99"/>
    <w:unhideWhenUsed/>
    <w:rsid w:val="005E507B"/>
    <w:pPr>
      <w:spacing w:before="100" w:beforeAutospacing="1" w:after="100" w:afterAutospacing="1"/>
    </w:pPr>
    <w:rPr>
      <w:rFonts w:ascii="Times" w:hAnsi="Times" w:cs="Times New Roman"/>
      <w:sz w:val="20"/>
      <w:szCs w:val="20"/>
    </w:rPr>
  </w:style>
  <w:style w:type="character" w:customStyle="1" w:styleId="font8">
    <w:name w:val="font_8"/>
    <w:basedOn w:val="DefaultParagraphFont"/>
    <w:rsid w:val="005E507B"/>
  </w:style>
  <w:style w:type="character" w:customStyle="1" w:styleId="bold">
    <w:name w:val="bold"/>
    <w:basedOn w:val="DefaultParagraphFont"/>
    <w:rsid w:val="005E507B"/>
  </w:style>
  <w:style w:type="character" w:styleId="FollowedHyperlink">
    <w:name w:val="FollowedHyperlink"/>
    <w:basedOn w:val="DefaultParagraphFont"/>
    <w:rsid w:val="008116A2"/>
    <w:rPr>
      <w:color w:val="9775A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Normal (Web)"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table" w:styleId="TableGrid">
    <w:name w:val="Table Grid"/>
    <w:basedOn w:val="TableNormal"/>
    <w:rsid w:val="0068280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3">
    <w:name w:val="Colorful Grid Accent 3"/>
    <w:basedOn w:val="TableNormal"/>
    <w:rsid w:val="0068280E"/>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A" w:themeFill="accent3" w:themeFillTint="33"/>
    </w:tcPr>
    <w:tblStylePr w:type="firstRow">
      <w:rPr>
        <w:b/>
        <w:bCs/>
      </w:rPr>
      <w:tblPr/>
      <w:tcPr>
        <w:shd w:val="clear" w:color="auto" w:fill="C1C1D6" w:themeFill="accent3" w:themeFillTint="66"/>
      </w:tcPr>
    </w:tblStylePr>
    <w:tblStylePr w:type="lastRow">
      <w:rPr>
        <w:b/>
        <w:bCs/>
        <w:color w:val="000000" w:themeColor="text1"/>
      </w:rPr>
      <w:tblPr/>
      <w:tcPr>
        <w:shd w:val="clear" w:color="auto" w:fill="C1C1D6" w:themeFill="accent3" w:themeFillTint="66"/>
      </w:tcPr>
    </w:tblStylePr>
    <w:tblStylePr w:type="firstCol">
      <w:rPr>
        <w:color w:val="FFFFFF" w:themeColor="background1"/>
      </w:rPr>
      <w:tblPr/>
      <w:tcPr>
        <w:shd w:val="clear" w:color="auto" w:fill="4C4C72" w:themeFill="accent3" w:themeFillShade="BF"/>
      </w:tcPr>
    </w:tblStylePr>
    <w:tblStylePr w:type="lastCol">
      <w:rPr>
        <w:color w:val="FFFFFF" w:themeColor="background1"/>
      </w:rPr>
      <w:tblPr/>
      <w:tcPr>
        <w:shd w:val="clear" w:color="auto" w:fill="4C4C72" w:themeFill="accent3" w:themeFillShade="BF"/>
      </w:tc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ColorfulList-Accent1">
    <w:name w:val="Colorful List Accent 1"/>
    <w:basedOn w:val="TableNormal"/>
    <w:rsid w:val="0068280E"/>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7F3" w:themeFill="accen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E1" w:themeFill="accent1" w:themeFillTint="3F"/>
      </w:tcPr>
    </w:tblStylePr>
    <w:tblStylePr w:type="band1Horz">
      <w:tblPr/>
      <w:tcPr>
        <w:shd w:val="clear" w:color="auto" w:fill="E7CFE7" w:themeFill="accent1" w:themeFillTint="33"/>
      </w:tcPr>
    </w:tblStylePr>
  </w:style>
  <w:style w:type="table" w:styleId="LightGrid">
    <w:name w:val="Light Grid"/>
    <w:basedOn w:val="TableNormal"/>
    <w:rsid w:val="0068280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3">
    <w:name w:val="Colorful List Accent 3"/>
    <w:basedOn w:val="TableNormal"/>
    <w:rsid w:val="0068280E"/>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5" w:themeFill="accent3" w:themeFillTint="19"/>
    </w:tcPr>
    <w:tblStylePr w:type="firstRow">
      <w:rPr>
        <w:b/>
        <w:bCs/>
        <w:color w:val="FFFFFF" w:themeColor="background1"/>
      </w:rPr>
      <w:tblPr/>
      <w:tcPr>
        <w:tcBorders>
          <w:bottom w:val="single" w:sz="12" w:space="0" w:color="FFFFFF" w:themeColor="background1"/>
        </w:tcBorders>
        <w:shd w:val="clear" w:color="auto" w:fill="7A7A51" w:themeFill="accent4" w:themeFillShade="CC"/>
      </w:tcPr>
    </w:tblStylePr>
    <w:tblStylePr w:type="lastRow">
      <w:rPr>
        <w:b/>
        <w:bCs/>
        <w:color w:val="7A7A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E5" w:themeFill="accent3" w:themeFillTint="3F"/>
      </w:tcPr>
    </w:tblStylePr>
    <w:tblStylePr w:type="band1Horz">
      <w:tblPr/>
      <w:tcPr>
        <w:shd w:val="clear" w:color="auto" w:fill="E0E0EA" w:themeFill="accent3" w:themeFillTint="33"/>
      </w:tcPr>
    </w:tblStylePr>
  </w:style>
  <w:style w:type="table" w:styleId="ColorfulGrid-Accent4">
    <w:name w:val="Colorful Grid Accent 4"/>
    <w:basedOn w:val="TableNormal"/>
    <w:rsid w:val="0068280E"/>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0" w:themeFill="accent4" w:themeFillTint="33"/>
    </w:tcPr>
    <w:tblStylePr w:type="firstRow">
      <w:rPr>
        <w:b/>
        <w:bCs/>
      </w:rPr>
      <w:tblPr/>
      <w:tcPr>
        <w:shd w:val="clear" w:color="auto" w:fill="D6D6C1" w:themeFill="accent4" w:themeFillTint="66"/>
      </w:tcPr>
    </w:tblStylePr>
    <w:tblStylePr w:type="lastRow">
      <w:rPr>
        <w:b/>
        <w:bCs/>
        <w:color w:val="000000" w:themeColor="text1"/>
      </w:rPr>
      <w:tblPr/>
      <w:tcPr>
        <w:shd w:val="clear" w:color="auto" w:fill="D6D6C1" w:themeFill="accent4" w:themeFillTint="66"/>
      </w:tcPr>
    </w:tblStylePr>
    <w:tblStylePr w:type="firstCol">
      <w:rPr>
        <w:color w:val="FFFFFF" w:themeColor="background1"/>
      </w:rPr>
      <w:tblPr/>
      <w:tcPr>
        <w:shd w:val="clear" w:color="auto" w:fill="72724C" w:themeFill="accent4" w:themeFillShade="BF"/>
      </w:tcPr>
    </w:tblStylePr>
    <w:tblStylePr w:type="lastCol">
      <w:rPr>
        <w:color w:val="FFFFFF" w:themeColor="background1"/>
      </w:rPr>
      <w:tblPr/>
      <w:tcPr>
        <w:shd w:val="clear" w:color="auto" w:fill="72724C" w:themeFill="accent4" w:themeFillShade="BF"/>
      </w:tc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character" w:styleId="Hyperlink">
    <w:name w:val="Hyperlink"/>
    <w:basedOn w:val="DefaultParagraphFont"/>
    <w:rsid w:val="00FF0778"/>
    <w:rPr>
      <w:color w:val="BC5FBC" w:themeColor="hyperlink"/>
      <w:u w:val="single"/>
    </w:rPr>
  </w:style>
  <w:style w:type="paragraph" w:styleId="ListParagraph">
    <w:name w:val="List Paragraph"/>
    <w:basedOn w:val="Normal"/>
    <w:rsid w:val="001E36C1"/>
    <w:pPr>
      <w:ind w:left="720"/>
      <w:contextualSpacing/>
    </w:pPr>
  </w:style>
  <w:style w:type="paragraph" w:styleId="NormalWeb">
    <w:name w:val="Normal (Web)"/>
    <w:basedOn w:val="Normal"/>
    <w:uiPriority w:val="99"/>
    <w:unhideWhenUsed/>
    <w:rsid w:val="005E507B"/>
    <w:pPr>
      <w:spacing w:before="100" w:beforeAutospacing="1" w:after="100" w:afterAutospacing="1"/>
    </w:pPr>
    <w:rPr>
      <w:rFonts w:ascii="Times" w:hAnsi="Times" w:cs="Times New Roman"/>
      <w:sz w:val="20"/>
      <w:szCs w:val="20"/>
    </w:rPr>
  </w:style>
  <w:style w:type="character" w:customStyle="1" w:styleId="font8">
    <w:name w:val="font_8"/>
    <w:basedOn w:val="DefaultParagraphFont"/>
    <w:rsid w:val="005E507B"/>
  </w:style>
  <w:style w:type="character" w:customStyle="1" w:styleId="bold">
    <w:name w:val="bold"/>
    <w:basedOn w:val="DefaultParagraphFont"/>
    <w:rsid w:val="005E507B"/>
  </w:style>
  <w:style w:type="character" w:styleId="FollowedHyperlink">
    <w:name w:val="FollowedHyperlink"/>
    <w:basedOn w:val="DefaultParagraphFont"/>
    <w:rsid w:val="008116A2"/>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g"/><Relationship Id="rId14" Type="http://schemas.openxmlformats.org/officeDocument/2006/relationships/hyperlink" Target="mailto:sriram@karmacompany.org" TargetMode="External"/><Relationship Id="rId15" Type="http://schemas.openxmlformats.org/officeDocument/2006/relationships/hyperlink" Target="mailto:sriram@karmacompany.org" TargetMode="External"/><Relationship Id="rId16" Type="http://schemas.openxmlformats.org/officeDocument/2006/relationships/hyperlink" Target="mailto:sriram@karmacompany.org" TargetMode="External"/><Relationship Id="rId17" Type="http://schemas.openxmlformats.org/officeDocument/2006/relationships/hyperlink" Target="mailto:sriram@karmacompany.org" TargetMode="External"/><Relationship Id="rId18" Type="http://schemas.openxmlformats.org/officeDocument/2006/relationships/image" Target="media/image2.pn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Untitled:Applications:Microsoft%20Office%202011:Office:Media:Templates:Publishing%20Layout%20View:Newsletters:Advantage%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AF14F-F804-0441-A14B-B81D4AF2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168</TotalTime>
  <Pages>6</Pages>
  <Words>10</Words>
  <Characters>59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Catherine</cp:lastModifiedBy>
  <cp:revision>29</cp:revision>
  <cp:lastPrinted>2007-11-07T16:58:00Z</cp:lastPrinted>
  <dcterms:created xsi:type="dcterms:W3CDTF">2013-05-29T07:47:00Z</dcterms:created>
  <dcterms:modified xsi:type="dcterms:W3CDTF">2013-06-05T14:25:00Z</dcterms:modified>
  <cp:category/>
</cp:coreProperties>
</file>